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8e59535fd8e94a2a"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bb08e66410ef4ac5" Type="http://schemas.microsoft.com/office/2006/relationships/ui/extensibility" Target="customUI/customUI.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D03" w:rsidRPr="00EB4B13" w:rsidRDefault="00552FEE" w:rsidP="00552D03">
      <w:pPr>
        <w:jc w:val="center"/>
        <w:rPr>
          <w:b/>
        </w:rPr>
      </w:pPr>
      <w:r>
        <w:rPr>
          <w:noProof/>
        </w:rPr>
        <mc:AlternateContent>
          <mc:Choice Requires="wps">
            <w:drawing>
              <wp:anchor distT="45720" distB="45720" distL="114300" distR="114300" simplePos="0" relativeHeight="251663360" behindDoc="0" locked="0" layoutInCell="1" allowOverlap="1" wp14:anchorId="7008B03D" wp14:editId="185E0F45">
                <wp:simplePos x="0" y="0"/>
                <wp:positionH relativeFrom="column">
                  <wp:posOffset>3124200</wp:posOffset>
                </wp:positionH>
                <wp:positionV relativeFrom="paragraph">
                  <wp:posOffset>-1352550</wp:posOffset>
                </wp:positionV>
                <wp:extent cx="2286000" cy="248717"/>
                <wp:effectExtent l="0" t="0" r="19050"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717"/>
                        </a:xfrm>
                        <a:prstGeom prst="rect">
                          <a:avLst/>
                        </a:prstGeom>
                        <a:solidFill>
                          <a:srgbClr val="FFFFFF"/>
                        </a:solidFill>
                        <a:ln w="9525">
                          <a:solidFill>
                            <a:srgbClr val="000000"/>
                          </a:solidFill>
                          <a:miter lim="800000"/>
                          <a:headEnd/>
                          <a:tailEnd/>
                        </a:ln>
                      </wps:spPr>
                      <wps:txbx>
                        <w:txbxContent>
                          <w:p w:rsidR="00552FEE" w:rsidRDefault="00552FEE" w:rsidP="00552FEE">
                            <w:r>
                              <w:t>Student Consent Form for Parents/Guardians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8B03D" id="_x0000_t202" coordsize="21600,21600" o:spt="202" path="m,l,21600r21600,l21600,xe">
                <v:stroke joinstyle="miter"/>
                <v:path gradientshapeok="t" o:connecttype="rect"/>
              </v:shapetype>
              <v:shape id="Text Box 2" o:spid="_x0000_s1026" type="#_x0000_t202" style="position:absolute;left:0;text-align:left;margin-left:246pt;margin-top:-106.5pt;width:180pt;height: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">
                <v:textbox>
                  <w:txbxContent>
                    <w:p w:rsidR="00552FEE" w:rsidRDefault="00552FEE" w:rsidP="00552FEE">
                      <w:r>
                        <w:t>Student Consent Form for Parents/Guardians</w:t>
                      </w:r>
                    </w:p>
                  </w:txbxContent>
                </v:textbox>
              </v:shape>
            </w:pict>
          </mc:Fallback>
        </mc:AlternateContent>
      </w:r>
      <w:r w:rsidR="00552D03">
        <w:rPr>
          <w:b/>
        </w:rPr>
        <w:t xml:space="preserve">REQUEST FOR YOUR </w:t>
      </w:r>
      <w:r w:rsidR="002764AF">
        <w:rPr>
          <w:b/>
        </w:rPr>
        <w:t xml:space="preserve">CHILD’S </w:t>
      </w:r>
      <w:r w:rsidR="00552D03">
        <w:rPr>
          <w:b/>
        </w:rPr>
        <w:t>PARTICPATION IN RESEARCH</w:t>
      </w:r>
    </w:p>
    <w:p w:rsidR="006D201D" w:rsidRDefault="00552D03" w:rsidP="00552D03">
      <w:pPr>
        <w:contextualSpacing/>
        <w:jc w:val="both"/>
        <w:rPr>
          <w:b/>
        </w:rPr>
      </w:pPr>
      <w:r w:rsidRPr="00703B2E">
        <w:rPr>
          <w:b/>
        </w:rPr>
        <w:t>TITLE OF</w:t>
      </w:r>
      <w:r>
        <w:rPr>
          <w:b/>
        </w:rPr>
        <w:t xml:space="preserve"> THE STUDY</w:t>
      </w:r>
    </w:p>
    <w:p w:rsidR="006D201D" w:rsidRPr="006D201D" w:rsidRDefault="006D201D" w:rsidP="006D201D">
      <w:pPr>
        <w:contextualSpacing/>
      </w:pPr>
      <w:r w:rsidRPr="006D201D">
        <w:t xml:space="preserve">Career Exploration Lab: </w:t>
      </w:r>
      <w:r w:rsidR="004E1C37">
        <w:t xml:space="preserve">3D Printing and </w:t>
      </w:r>
      <w:r w:rsidRPr="006D201D">
        <w:t>STEM Engagement for High School Students with Visual Impairments and their Educators</w:t>
      </w:r>
      <w:r w:rsidR="00264060">
        <w:t>, 2021</w:t>
      </w:r>
    </w:p>
    <w:p w:rsidR="006D201D" w:rsidRPr="00703B2E" w:rsidRDefault="006D201D" w:rsidP="00552D03">
      <w:pPr>
        <w:contextualSpacing/>
        <w:jc w:val="both"/>
        <w:rPr>
          <w:b/>
        </w:rPr>
      </w:pPr>
    </w:p>
    <w:p w:rsidR="006D201D" w:rsidRDefault="00552D03" w:rsidP="00552D03">
      <w:pPr>
        <w:contextualSpacing/>
      </w:pPr>
      <w:r w:rsidRPr="00703B2E">
        <w:rPr>
          <w:b/>
        </w:rPr>
        <w:t>NAME OF</w:t>
      </w:r>
      <w:r>
        <w:rPr>
          <w:b/>
        </w:rPr>
        <w:t xml:space="preserve"> THE</w:t>
      </w:r>
      <w:r w:rsidRPr="00703B2E">
        <w:rPr>
          <w:b/>
        </w:rPr>
        <w:t xml:space="preserve"> RESEARCHER</w:t>
      </w:r>
      <w:r w:rsidR="006D201D">
        <w:rPr>
          <w:b/>
        </w:rPr>
        <w:t>S</w:t>
      </w:r>
      <w:r>
        <w:rPr>
          <w:b/>
        </w:rPr>
        <w:t xml:space="preserve"> </w:t>
      </w:r>
      <w:r>
        <w:t xml:space="preserve"> </w:t>
      </w:r>
    </w:p>
    <w:p w:rsidR="009A798A" w:rsidRDefault="006D201D" w:rsidP="00552D03">
      <w:pPr>
        <w:contextualSpacing/>
      </w:pPr>
      <w:r>
        <w:t>Thomas Madura, Ph.D.</w:t>
      </w:r>
      <w:r w:rsidR="005651CF">
        <w:t>, Principal Investigator (PI)</w:t>
      </w:r>
    </w:p>
    <w:p w:rsidR="006D201D" w:rsidRDefault="009A798A" w:rsidP="00552D03">
      <w:pPr>
        <w:contextualSpacing/>
      </w:pPr>
      <w:r>
        <w:t xml:space="preserve">Department of Physics and Astronomy, </w:t>
      </w:r>
      <w:r w:rsidR="006D201D">
        <w:t>San Jos</w:t>
      </w:r>
      <w:r>
        <w:rPr>
          <w:rFonts w:ascii="Times New Roman" w:hAnsi="Times New Roman" w:cs="Times New Roman"/>
        </w:rPr>
        <w:t>é</w:t>
      </w:r>
      <w:r w:rsidR="006D201D">
        <w:t xml:space="preserve"> State University</w:t>
      </w:r>
    </w:p>
    <w:p w:rsidR="009A798A" w:rsidRDefault="009A798A" w:rsidP="00552D03">
      <w:pPr>
        <w:contextualSpacing/>
      </w:pPr>
    </w:p>
    <w:p w:rsidR="009A798A" w:rsidRDefault="009A798A" w:rsidP="00552D03">
      <w:pPr>
        <w:contextualSpacing/>
      </w:pPr>
      <w:r>
        <w:t>Carol Christian, Ph.D.</w:t>
      </w:r>
      <w:r w:rsidR="005651CF">
        <w:t>, Co-PI</w:t>
      </w:r>
    </w:p>
    <w:p w:rsidR="006D201D" w:rsidRDefault="009A798A" w:rsidP="00552D03">
      <w:pPr>
        <w:contextualSpacing/>
      </w:pPr>
      <w:r>
        <w:t xml:space="preserve">Hubble Space Telescope Outreach Project Scientist, </w:t>
      </w:r>
      <w:r w:rsidR="006D201D">
        <w:t>Space Telescope Science Institute</w:t>
      </w:r>
    </w:p>
    <w:p w:rsidR="009A798A" w:rsidRDefault="009A798A" w:rsidP="00552D03">
      <w:pPr>
        <w:contextualSpacing/>
      </w:pPr>
    </w:p>
    <w:p w:rsidR="009A798A" w:rsidRDefault="004E1C37" w:rsidP="00552D03">
      <w:pPr>
        <w:contextualSpacing/>
      </w:pPr>
      <w:r>
        <w:t>Tiffany Wild</w:t>
      </w:r>
      <w:r w:rsidR="009A798A">
        <w:t>, Ph.D.</w:t>
      </w:r>
      <w:r w:rsidR="005651CF">
        <w:t>, Co-PI</w:t>
      </w:r>
    </w:p>
    <w:p w:rsidR="009A798A" w:rsidRDefault="009A798A" w:rsidP="00552D03">
      <w:pPr>
        <w:contextualSpacing/>
      </w:pPr>
      <w:r w:rsidRPr="009A798A">
        <w:t xml:space="preserve">Department of </w:t>
      </w:r>
      <w:r w:rsidR="004E1C37">
        <w:t>Teaching and Learning</w:t>
      </w:r>
      <w:r>
        <w:t>,</w:t>
      </w:r>
      <w:r w:rsidRPr="009A798A">
        <w:t xml:space="preserve"> </w:t>
      </w:r>
      <w:r w:rsidR="004E1C37">
        <w:t>The Ohio State University</w:t>
      </w:r>
    </w:p>
    <w:p w:rsidR="00171180" w:rsidRDefault="00171180" w:rsidP="00552D03">
      <w:pPr>
        <w:contextualSpacing/>
      </w:pPr>
    </w:p>
    <w:p w:rsidR="00171180" w:rsidRDefault="004E1C37" w:rsidP="00171180">
      <w:pPr>
        <w:contextualSpacing/>
      </w:pPr>
      <w:r>
        <w:t>David Hurd, Ph.D., Consultant</w:t>
      </w:r>
    </w:p>
    <w:p w:rsidR="00171180" w:rsidRDefault="00171180" w:rsidP="00171180">
      <w:pPr>
        <w:contextualSpacing/>
      </w:pPr>
      <w:r>
        <w:t xml:space="preserve">Department of Geosciences, </w:t>
      </w:r>
      <w:r w:rsidR="00423949" w:rsidRPr="00423949">
        <w:t>Pennsylvania Western University</w:t>
      </w:r>
    </w:p>
    <w:p w:rsidR="006D201D" w:rsidRPr="002E5FE3" w:rsidRDefault="006D201D" w:rsidP="00552D03">
      <w:pPr>
        <w:contextualSpacing/>
        <w:rPr>
          <w:sz w:val="30"/>
        </w:rPr>
      </w:pPr>
      <w:r w:rsidRPr="002E5FE3">
        <w:rPr>
          <w:sz w:val="30"/>
        </w:rPr>
        <w:t xml:space="preserve"> </w:t>
      </w:r>
    </w:p>
    <w:p w:rsidR="000F1777" w:rsidRDefault="00DC596F" w:rsidP="0095471A">
      <w:r>
        <w:t xml:space="preserve">You </w:t>
      </w:r>
      <w:r w:rsidR="001D3788">
        <w:t>are</w:t>
      </w:r>
      <w:r>
        <w:t xml:space="preserve"> </w:t>
      </w:r>
      <w:r w:rsidR="002764AF">
        <w:t>invit</w:t>
      </w:r>
      <w:r>
        <w:t xml:space="preserve">ed to </w:t>
      </w:r>
      <w:r w:rsidR="002764AF">
        <w:t>permit your child to participate in</w:t>
      </w:r>
      <w:r w:rsidR="00B420CE">
        <w:t xml:space="preserve"> a research study aimed at understanding how to better assist high school students with blindness/visual impairments</w:t>
      </w:r>
      <w:r w:rsidR="00626666">
        <w:t xml:space="preserve"> (B/VI)</w:t>
      </w:r>
      <w:r w:rsidR="00B420CE">
        <w:t>, and their educators, as they learn Science, Technology, Engineering, and Mathematics (STEM) subjects and potentially pursue a STEM career.</w:t>
      </w:r>
      <w:r>
        <w:t xml:space="preserve"> We realize that your time is valuable, but ask that you please carefully read and consider the following information before deciding whether you would like </w:t>
      </w:r>
      <w:r w:rsidR="004A4A4D">
        <w:t xml:space="preserve">your child </w:t>
      </w:r>
      <w:r>
        <w:t xml:space="preserve">to participate. </w:t>
      </w:r>
      <w:r w:rsidR="00731B86">
        <w:t xml:space="preserve">If you have any questions, please do not hesitate to ask. </w:t>
      </w:r>
      <w:r w:rsidR="00F9397B">
        <w:t>I</w:t>
      </w:r>
      <w:r>
        <w:t>n orde</w:t>
      </w:r>
      <w:r w:rsidR="004A4A4D">
        <w:t xml:space="preserve">r to qualify for participation, </w:t>
      </w:r>
      <w:r>
        <w:t>you</w:t>
      </w:r>
      <w:r w:rsidR="004A4A4D">
        <w:t>r child</w:t>
      </w:r>
      <w:r>
        <w:t xml:space="preserve"> must meet </w:t>
      </w:r>
      <w:r w:rsidR="0095471A" w:rsidRPr="00170973">
        <w:t>all</w:t>
      </w:r>
      <w:r w:rsidR="0095471A">
        <w:t xml:space="preserve"> of </w:t>
      </w:r>
      <w:r>
        <w:t>the following eligibility requirements:</w:t>
      </w:r>
    </w:p>
    <w:p w:rsidR="000F1777" w:rsidRDefault="000F1777" w:rsidP="000F1777">
      <w:pPr>
        <w:numPr>
          <w:ilvl w:val="0"/>
          <w:numId w:val="1"/>
        </w:numPr>
      </w:pPr>
      <w:r>
        <w:t xml:space="preserve">Be a </w:t>
      </w:r>
      <w:r w:rsidR="003423D3">
        <w:t>student</w:t>
      </w:r>
      <w:r>
        <w:t xml:space="preserve"> at the high school (grades 9 – 12) level </w:t>
      </w:r>
      <w:r w:rsidR="00385F14">
        <w:t>who</w:t>
      </w:r>
      <w:r>
        <w:t xml:space="preserve"> speaks and understands English</w:t>
      </w:r>
      <w:r w:rsidRPr="00D568E6">
        <w:t>.</w:t>
      </w:r>
    </w:p>
    <w:p w:rsidR="003423D3" w:rsidRDefault="003423D3" w:rsidP="000F1777">
      <w:pPr>
        <w:numPr>
          <w:ilvl w:val="0"/>
          <w:numId w:val="1"/>
        </w:numPr>
      </w:pPr>
      <w:r>
        <w:t>Have a visual impairment.</w:t>
      </w:r>
    </w:p>
    <w:p w:rsidR="001F78ED" w:rsidRDefault="0095471A" w:rsidP="00552D03">
      <w:pPr>
        <w:numPr>
          <w:ilvl w:val="0"/>
          <w:numId w:val="1"/>
        </w:numPr>
        <w:contextualSpacing/>
      </w:pPr>
      <w:r>
        <w:t xml:space="preserve">Have unrestricted movement </w:t>
      </w:r>
      <w:r w:rsidRPr="00891B6B">
        <w:t>and</w:t>
      </w:r>
      <w:r>
        <w:t xml:space="preserve"> full (or close to full) sensation in at least one hand</w:t>
      </w:r>
      <w:r w:rsidRPr="00D568E6">
        <w:t>.</w:t>
      </w:r>
    </w:p>
    <w:p w:rsidR="002A3C38" w:rsidRDefault="002A3C38" w:rsidP="006E2575">
      <w:pPr>
        <w:contextualSpacing/>
      </w:pPr>
    </w:p>
    <w:p w:rsidR="006E2575" w:rsidRDefault="006E2575" w:rsidP="006E2575">
      <w:pPr>
        <w:contextualSpacing/>
      </w:pPr>
    </w:p>
    <w:p w:rsidR="00552D03" w:rsidRPr="00703B2E" w:rsidRDefault="00552D03" w:rsidP="00552D03">
      <w:r w:rsidRPr="00703B2E">
        <w:rPr>
          <w:b/>
        </w:rPr>
        <w:t>PURPOSE</w:t>
      </w:r>
      <w:r>
        <w:rPr>
          <w:b/>
        </w:rPr>
        <w:br/>
      </w:r>
      <w:r w:rsidR="00D568E6">
        <w:t xml:space="preserve">The purpose of this research is </w:t>
      </w:r>
      <w:r w:rsidR="000E0859">
        <w:t xml:space="preserve">to investigate how student ‘Career Exploration Labs’ (CELs), 3D printing, and </w:t>
      </w:r>
      <w:r w:rsidR="003B5DD5">
        <w:t>hands-on</w:t>
      </w:r>
      <w:r w:rsidR="000E0859">
        <w:t xml:space="preserve"> astronomy instruction can help alleviate several key barriers to success in </w:t>
      </w:r>
      <w:r w:rsidR="00B420CE">
        <w:t xml:space="preserve">STEM </w:t>
      </w:r>
      <w:r w:rsidR="000E0859">
        <w:t>that high school students with</w:t>
      </w:r>
      <w:r w:rsidR="00760965">
        <w:t xml:space="preserve"> </w:t>
      </w:r>
      <w:r w:rsidR="00945B36">
        <w:t>blindness/visual impairments (</w:t>
      </w:r>
      <w:r w:rsidR="00760965">
        <w:t>B/VI</w:t>
      </w:r>
      <w:r w:rsidR="00945B36">
        <w:t>)</w:t>
      </w:r>
      <w:r w:rsidR="00417326">
        <w:t xml:space="preserve"> typically face</w:t>
      </w:r>
      <w:r w:rsidR="000E0859">
        <w:t xml:space="preserve">. </w:t>
      </w:r>
      <w:r w:rsidR="00CD3BCD">
        <w:t xml:space="preserve">A component of this research </w:t>
      </w:r>
      <w:r w:rsidR="00891B6B">
        <w:t>involves</w:t>
      </w:r>
      <w:r w:rsidR="00CD3BCD">
        <w:t xml:space="preserve"> working with </w:t>
      </w:r>
      <w:r w:rsidR="007F5207">
        <w:t xml:space="preserve">STEM </w:t>
      </w:r>
      <w:r w:rsidR="003B5DD5">
        <w:t>teacher</w:t>
      </w:r>
      <w:r w:rsidR="00CD3BCD">
        <w:t xml:space="preserve">s of students with B/VI </w:t>
      </w:r>
      <w:r w:rsidR="00112D91">
        <w:t xml:space="preserve">and TVIs </w:t>
      </w:r>
      <w:r w:rsidR="00CD3BCD">
        <w:t xml:space="preserve">to further develop </w:t>
      </w:r>
      <w:r w:rsidR="003B5DD5">
        <w:t xml:space="preserve">teaching </w:t>
      </w:r>
      <w:r w:rsidR="00CD3BCD">
        <w:t>strategie</w:t>
      </w:r>
      <w:r w:rsidR="007F5207">
        <w:t xml:space="preserve">s, resources, and remedies to address the difficulties faced by both students with B/VI and their </w:t>
      </w:r>
      <w:r w:rsidR="003B5DD5">
        <w:t>teacher</w:t>
      </w:r>
      <w:r w:rsidR="007F5207">
        <w:t xml:space="preserve">s during STEM </w:t>
      </w:r>
      <w:r w:rsidR="00617C15">
        <w:t>lessons</w:t>
      </w:r>
      <w:r w:rsidR="007F5207">
        <w:t>.</w:t>
      </w:r>
    </w:p>
    <w:p w:rsidR="00C877CD" w:rsidRDefault="00552D03" w:rsidP="00552D03">
      <w:r w:rsidRPr="00703B2E">
        <w:rPr>
          <w:b/>
        </w:rPr>
        <w:t>PROCEDURES</w:t>
      </w:r>
      <w:r>
        <w:rPr>
          <w:b/>
        </w:rPr>
        <w:br/>
      </w:r>
      <w:r w:rsidR="0088628E">
        <w:t xml:space="preserve">If you permit your child to participate, your child will </w:t>
      </w:r>
      <w:r w:rsidR="005D28BF">
        <w:t>take part</w:t>
      </w:r>
      <w:r w:rsidR="0088628E">
        <w:t xml:space="preserve"> in a</w:t>
      </w:r>
      <w:r w:rsidR="00112D91">
        <w:t xml:space="preserve"> ‘Career Exploration Lab’ (CEL)</w:t>
      </w:r>
      <w:r w:rsidR="0088628E">
        <w:t xml:space="preserve">. </w:t>
      </w:r>
      <w:r w:rsidR="00E332E4">
        <w:t>Th</w:t>
      </w:r>
      <w:r w:rsidR="006112F5">
        <w:t>is</w:t>
      </w:r>
      <w:r w:rsidR="00E332E4">
        <w:t xml:space="preserve"> CEL </w:t>
      </w:r>
      <w:r w:rsidR="0088628E">
        <w:t xml:space="preserve">will be implemented by </w:t>
      </w:r>
      <w:r w:rsidR="006112F5">
        <w:t xml:space="preserve">the researchers named at the top of this consent form </w:t>
      </w:r>
      <w:r w:rsidR="006E2575">
        <w:t xml:space="preserve">with the assistance of </w:t>
      </w:r>
      <w:r w:rsidR="00103725">
        <w:t xml:space="preserve">science </w:t>
      </w:r>
      <w:r w:rsidR="0088628E">
        <w:t>te</w:t>
      </w:r>
      <w:r w:rsidR="002A3C38">
        <w:t>achers of the visually impaired</w:t>
      </w:r>
      <w:r w:rsidR="00103725">
        <w:t xml:space="preserve">. </w:t>
      </w:r>
      <w:r w:rsidR="004C4ECF">
        <w:t xml:space="preserve">The CEL will take place over a </w:t>
      </w:r>
      <w:r w:rsidR="006E2575">
        <w:t xml:space="preserve">consecutive </w:t>
      </w:r>
      <w:r w:rsidR="004C4ECF">
        <w:t>5 day period</w:t>
      </w:r>
      <w:r w:rsidR="00E332E4">
        <w:t>. Each day will last</w:t>
      </w:r>
      <w:r w:rsidR="004C4ECF">
        <w:t xml:space="preserve"> </w:t>
      </w:r>
      <w:r w:rsidR="00E332E4">
        <w:t>approximately 5 – 6 hours. About</w:t>
      </w:r>
      <w:r w:rsidR="00532FB8">
        <w:t xml:space="preserve"> </w:t>
      </w:r>
      <w:r w:rsidR="006E2575">
        <w:t>10</w:t>
      </w:r>
      <w:r w:rsidR="00B833FF">
        <w:t xml:space="preserve"> – </w:t>
      </w:r>
      <w:r w:rsidR="006E2575">
        <w:t>2</w:t>
      </w:r>
      <w:r w:rsidR="00B833FF">
        <w:t>0 other high school students</w:t>
      </w:r>
      <w:r w:rsidR="00B1586E">
        <w:t>, about half</w:t>
      </w:r>
      <w:r w:rsidR="00B833FF">
        <w:t xml:space="preserve"> </w:t>
      </w:r>
      <w:r w:rsidR="00B1586E">
        <w:t xml:space="preserve">or more </w:t>
      </w:r>
      <w:r w:rsidR="00B833FF">
        <w:t>with B/VI</w:t>
      </w:r>
      <w:r w:rsidR="00B1586E">
        <w:t>,</w:t>
      </w:r>
      <w:r w:rsidR="00E332E4">
        <w:t xml:space="preserve"> from the </w:t>
      </w:r>
      <w:r w:rsidR="006E2575">
        <w:t>state</w:t>
      </w:r>
      <w:r w:rsidR="00E332E4">
        <w:t xml:space="preserve"> will also be participating</w:t>
      </w:r>
      <w:r w:rsidR="004C4ECF">
        <w:t xml:space="preserve">. </w:t>
      </w:r>
      <w:r w:rsidR="00532FB8" w:rsidRPr="00532FB8">
        <w:t>Professional staff members will be present during the CEL to assist the students, making sure that their physical needs are met.</w:t>
      </w:r>
      <w:r w:rsidR="00532FB8">
        <w:t xml:space="preserve"> </w:t>
      </w:r>
      <w:r w:rsidR="00D85DA5" w:rsidRPr="00651EE9">
        <w:t xml:space="preserve">Breaks lasting about 15 </w:t>
      </w:r>
      <w:r w:rsidR="00D85DA5">
        <w:t>minutes will take place approximately every 1.5 hours of activity time</w:t>
      </w:r>
      <w:r w:rsidR="00B46587">
        <w:t>,</w:t>
      </w:r>
      <w:r w:rsidR="00D85DA5">
        <w:t xml:space="preserve"> </w:t>
      </w:r>
      <w:r w:rsidR="00D85DA5" w:rsidRPr="00651EE9">
        <w:t xml:space="preserve">and </w:t>
      </w:r>
      <w:r w:rsidR="00D85DA5">
        <w:t xml:space="preserve">a one hour </w:t>
      </w:r>
      <w:r w:rsidR="00D85DA5" w:rsidRPr="00651EE9">
        <w:t xml:space="preserve">lunch </w:t>
      </w:r>
      <w:r w:rsidR="00D85DA5">
        <w:t xml:space="preserve">break </w:t>
      </w:r>
      <w:r w:rsidR="00D85DA5" w:rsidRPr="00651EE9">
        <w:t>will be provided</w:t>
      </w:r>
      <w:r w:rsidR="00D85DA5">
        <w:t xml:space="preserve"> midday.</w:t>
      </w:r>
    </w:p>
    <w:p w:rsidR="00B833FF" w:rsidRDefault="00E017B5" w:rsidP="00552D03">
      <w:r>
        <w:lastRenderedPageBreak/>
        <w:t>The</w:t>
      </w:r>
      <w:r w:rsidR="00161982">
        <w:t xml:space="preserve"> </w:t>
      </w:r>
      <w:r>
        <w:t xml:space="preserve">first day of the CEL, prior to any activities, your child will be asked to complete surveys of </w:t>
      </w:r>
      <w:r w:rsidR="00B1586E">
        <w:t>their</w:t>
      </w:r>
      <w:r>
        <w:t xml:space="preserve"> attitudes toward</w:t>
      </w:r>
      <w:r w:rsidR="00BD5228">
        <w:t>s</w:t>
      </w:r>
      <w:r>
        <w:t xml:space="preserve"> astronomy and science; a survey of </w:t>
      </w:r>
      <w:r w:rsidR="00B1586E">
        <w:t>their</w:t>
      </w:r>
      <w:r>
        <w:t xml:space="preserve"> career plans, previous STEM class experiences, and knowledge and use of technologies such as 3D printing; an assessment of astronomy knowledge and understanding; and an assessment of spatial </w:t>
      </w:r>
      <w:r w:rsidR="00BD5228">
        <w:t xml:space="preserve">thinking abilities. </w:t>
      </w:r>
      <w:r w:rsidR="008D1F58">
        <w:t xml:space="preserve">These surveys and assessments </w:t>
      </w:r>
      <w:r w:rsidR="009145A6">
        <w:t xml:space="preserve">are expected to take a total of approximately </w:t>
      </w:r>
      <w:r w:rsidR="004837C2">
        <w:t>3</w:t>
      </w:r>
      <w:r w:rsidR="009145A6">
        <w:t xml:space="preserve"> hours to complete</w:t>
      </w:r>
      <w:r w:rsidR="004506C4">
        <w:t xml:space="preserve"> and are for gathering research data that will be used to help determine the overall effectiveness of the CEL</w:t>
      </w:r>
      <w:r w:rsidR="005C0B19">
        <w:t xml:space="preserve"> approach</w:t>
      </w:r>
      <w:r w:rsidR="009145A6">
        <w:t xml:space="preserve">. </w:t>
      </w:r>
      <w:r w:rsidR="004506C4">
        <w:t xml:space="preserve">These surveys and assessments will not be used </w:t>
      </w:r>
      <w:r w:rsidR="00C56CF0">
        <w:t>to determine grades</w:t>
      </w:r>
      <w:r w:rsidR="00F66D5B">
        <w:t xml:space="preserve"> or </w:t>
      </w:r>
      <w:r w:rsidR="00196938">
        <w:t>academic standing</w:t>
      </w:r>
      <w:r w:rsidR="00C56CF0">
        <w:t xml:space="preserve"> in any of your child’s normal school classes and </w:t>
      </w:r>
      <w:r w:rsidR="006D6DC9">
        <w:t xml:space="preserve">they </w:t>
      </w:r>
      <w:r w:rsidR="00196938">
        <w:t xml:space="preserve">are completely voluntary. </w:t>
      </w:r>
      <w:r w:rsidR="006D6DC9">
        <w:t xml:space="preserve">Your child has the right to skip any question or survey item that </w:t>
      </w:r>
      <w:r w:rsidR="00B1586E">
        <w:t>they</w:t>
      </w:r>
      <w:r w:rsidR="006D6DC9">
        <w:t xml:space="preserve"> do not wish to answer. </w:t>
      </w:r>
      <w:r w:rsidR="00986117">
        <w:t xml:space="preserve">Your child’s individual results will </w:t>
      </w:r>
      <w:r w:rsidR="00C109D8">
        <w:t xml:space="preserve">also </w:t>
      </w:r>
      <w:r w:rsidR="00986117">
        <w:t>not be published or reported</w:t>
      </w:r>
      <w:r w:rsidR="00161982">
        <w:t xml:space="preserve"> to anyone</w:t>
      </w:r>
      <w:r w:rsidR="000B0C58">
        <w:t>;</w:t>
      </w:r>
      <w:r w:rsidR="006D6DC9">
        <w:t xml:space="preserve"> they</w:t>
      </w:r>
      <w:r w:rsidR="000B0C58" w:rsidRPr="000B0C58">
        <w:t xml:space="preserve"> will only be analyzed </w:t>
      </w:r>
      <w:r w:rsidR="00161982">
        <w:t xml:space="preserve">by the researchers </w:t>
      </w:r>
      <w:r w:rsidR="000B0C58" w:rsidRPr="000B0C58">
        <w:t xml:space="preserve">as a part of a </w:t>
      </w:r>
      <w:r w:rsidR="006D6DC9">
        <w:t>larg</w:t>
      </w:r>
      <w:r w:rsidR="000B0C58" w:rsidRPr="000B0C58">
        <w:t>er body of research data</w:t>
      </w:r>
      <w:r w:rsidR="006D6DC9">
        <w:t xml:space="preserve"> collected from all participating students</w:t>
      </w:r>
      <w:r w:rsidR="000B0C58">
        <w:t>.</w:t>
      </w:r>
      <w:r w:rsidR="00E8398A">
        <w:t xml:space="preserve"> </w:t>
      </w:r>
    </w:p>
    <w:p w:rsidR="0005106D" w:rsidRDefault="007D5499" w:rsidP="00552D03">
      <w:r>
        <w:t xml:space="preserve">During the rest of the CEL, your child will be asked to complete a series of hands-on astronomy activities that </w:t>
      </w:r>
      <w:r w:rsidR="00AE2873">
        <w:t>use</w:t>
      </w:r>
      <w:r>
        <w:t xml:space="preserve"> various 3D</w:t>
      </w:r>
      <w:r w:rsidR="008D384B">
        <w:t>-</w:t>
      </w:r>
      <w:r>
        <w:t xml:space="preserve">printed models. </w:t>
      </w:r>
      <w:r w:rsidR="00441A46">
        <w:t xml:space="preserve">Activities consist of handling the 3D models and verbally answering questions about the models and current astronomy topic. </w:t>
      </w:r>
      <w:r w:rsidR="00AE2873">
        <w:t>The activitie</w:t>
      </w:r>
      <w:r w:rsidR="00AE2873" w:rsidRPr="007C7768">
        <w:t xml:space="preserve">s </w:t>
      </w:r>
      <w:r w:rsidR="00AE2873">
        <w:t>are designed to</w:t>
      </w:r>
      <w:r w:rsidR="00441A46">
        <w:t xml:space="preserve"> high-light</w:t>
      </w:r>
      <w:r w:rsidR="00AE2873" w:rsidRPr="007C7768">
        <w:t xml:space="preserve"> </w:t>
      </w:r>
      <w:r w:rsidR="00AE2873">
        <w:t>your child’</w:t>
      </w:r>
      <w:r w:rsidR="00AE2873" w:rsidRPr="007C7768">
        <w:t xml:space="preserve">s spatial thinking skills and </w:t>
      </w:r>
      <w:r w:rsidR="0005106D">
        <w:t xml:space="preserve">teach them about a wide variety of basic astronomy topics, such as </w:t>
      </w:r>
      <w:r w:rsidR="0005106D" w:rsidRPr="007C7768">
        <w:t>constellations, gravity, the solar system, the Sun and stars, galaxies, and the structure of the Universe.</w:t>
      </w:r>
      <w:r w:rsidR="0005106D">
        <w:t xml:space="preserve"> Your child will work </w:t>
      </w:r>
      <w:r w:rsidR="004837C2">
        <w:t xml:space="preserve">alone or </w:t>
      </w:r>
      <w:r w:rsidR="0005106D">
        <w:t xml:space="preserve">with another student on these activities, which </w:t>
      </w:r>
      <w:r w:rsidRPr="007C7768">
        <w:t xml:space="preserve">will </w:t>
      </w:r>
      <w:r w:rsidR="0005106D">
        <w:t xml:space="preserve">each </w:t>
      </w:r>
      <w:r w:rsidRPr="007C7768">
        <w:t xml:space="preserve">last between 20 minutes and one hour, depending on the </w:t>
      </w:r>
      <w:r w:rsidR="00441A46">
        <w:t>topic</w:t>
      </w:r>
      <w:r w:rsidRPr="007C7768">
        <w:t xml:space="preserve">. </w:t>
      </w:r>
      <w:r w:rsidR="00595C50" w:rsidRPr="00595C50">
        <w:t>Al</w:t>
      </w:r>
      <w:r w:rsidR="00595C50">
        <w:t xml:space="preserve">l activities are voluntary and </w:t>
      </w:r>
      <w:r w:rsidR="00595C50" w:rsidRPr="00595C50">
        <w:t>you</w:t>
      </w:r>
      <w:r w:rsidR="00595C50">
        <w:t>r child</w:t>
      </w:r>
      <w:r w:rsidR="00595C50" w:rsidRPr="00595C50">
        <w:t xml:space="preserve"> can decide to not participate in any activity or any part of an activity at any time.</w:t>
      </w:r>
      <w:r w:rsidR="00441A46">
        <w:t xml:space="preserve"> </w:t>
      </w:r>
    </w:p>
    <w:p w:rsidR="004878C7" w:rsidRDefault="0046798E" w:rsidP="00552D03">
      <w:r>
        <w:t xml:space="preserve">Your child will also be asked to participate in several 3D printing activities. During these activities, your child will </w:t>
      </w:r>
      <w:r w:rsidR="004837C2">
        <w:t xml:space="preserve">build a 3D printer, </w:t>
      </w:r>
      <w:r>
        <w:t xml:space="preserve">learn </w:t>
      </w:r>
      <w:r w:rsidR="006770F2">
        <w:t xml:space="preserve">about </w:t>
      </w:r>
      <w:r>
        <w:t xml:space="preserve">the key parts and basic operation of 3D printers, and how to </w:t>
      </w:r>
      <w:r w:rsidR="000C473B">
        <w:t xml:space="preserve">find and </w:t>
      </w:r>
      <w:r>
        <w:t>print 3D models.</w:t>
      </w:r>
      <w:r w:rsidR="005272F4">
        <w:t xml:space="preserve"> </w:t>
      </w:r>
      <w:r w:rsidR="00D04850">
        <w:t>Your child</w:t>
      </w:r>
      <w:r w:rsidR="00D04850" w:rsidRPr="00D04850">
        <w:t xml:space="preserve"> will also have an opportunity to explore STEM businesses and industries via local field trips during the </w:t>
      </w:r>
      <w:r w:rsidR="004D4ED3">
        <w:t>week</w:t>
      </w:r>
      <w:r w:rsidR="00D04850" w:rsidRPr="00D04850">
        <w:t xml:space="preserve">, introducing them to possible STEM </w:t>
      </w:r>
      <w:r w:rsidR="000C473B">
        <w:t>jobs</w:t>
      </w:r>
      <w:r w:rsidR="00D04850" w:rsidRPr="00D04850">
        <w:t xml:space="preserve">. Additionally, </w:t>
      </w:r>
      <w:r w:rsidR="005272F4">
        <w:t>your child</w:t>
      </w:r>
      <w:r w:rsidR="00D04850" w:rsidRPr="00D04850">
        <w:t xml:space="preserve"> will receive STEM education and career advice from </w:t>
      </w:r>
      <w:r w:rsidR="005272F4">
        <w:t>STEM professionals with B/VI.</w:t>
      </w:r>
      <w:r w:rsidR="006770F2">
        <w:t xml:space="preserve"> At the end of all CEL activities, your child will be asked to again complete surveys of </w:t>
      </w:r>
      <w:r w:rsidR="00B1586E">
        <w:t>their</w:t>
      </w:r>
      <w:r w:rsidR="006770F2">
        <w:t xml:space="preserve"> attitudes towards astronomy and science; a survey of </w:t>
      </w:r>
      <w:r w:rsidR="00B1586E">
        <w:t>their</w:t>
      </w:r>
      <w:r w:rsidR="006770F2">
        <w:t xml:space="preserve"> career plans and knowledge and use of technologies such as 3D printing; an assessment of astronomy knowledge and understanding; and an assessment of spatial thinking abilities</w:t>
      </w:r>
      <w:r w:rsidR="006770F2" w:rsidRPr="00B9335B">
        <w:t>.</w:t>
      </w:r>
      <w:r w:rsidR="006770F2">
        <w:t xml:space="preserve"> As before, data collected from these surveys and assessments will only be used for research purposes</w:t>
      </w:r>
      <w:r w:rsidR="00F3639E">
        <w:t xml:space="preserve"> and to help determine the effectiveness of the CEL</w:t>
      </w:r>
      <w:r w:rsidR="006770F2">
        <w:t xml:space="preserve">. The total estimated time commitment for your child’s participation in this </w:t>
      </w:r>
      <w:r w:rsidR="00F3639E">
        <w:t xml:space="preserve">study is approximately </w:t>
      </w:r>
      <w:r w:rsidR="004837C2">
        <w:t>36</w:t>
      </w:r>
      <w:r w:rsidR="00F3639E">
        <w:t xml:space="preserve"> hours, </w:t>
      </w:r>
      <w:r w:rsidR="006770F2">
        <w:t>spread ov</w:t>
      </w:r>
      <w:r w:rsidR="00F3639E">
        <w:t xml:space="preserve">er the </w:t>
      </w:r>
      <w:r w:rsidR="004D4ED3">
        <w:t>five</w:t>
      </w:r>
      <w:r w:rsidR="00F3639E">
        <w:t xml:space="preserve"> days of the CEL</w:t>
      </w:r>
      <w:r w:rsidR="006770F2">
        <w:t>.</w:t>
      </w:r>
    </w:p>
    <w:p w:rsidR="007E1005" w:rsidRDefault="009A2E15" w:rsidP="00552D03">
      <w:r>
        <w:t xml:space="preserve">We would like to </w:t>
      </w:r>
      <w:r w:rsidR="00A92B9B">
        <w:t xml:space="preserve">photograph and audio and </w:t>
      </w:r>
      <w:r w:rsidR="00123C95">
        <w:t xml:space="preserve">video record the </w:t>
      </w:r>
      <w:r>
        <w:t xml:space="preserve">CEL </w:t>
      </w:r>
      <w:r w:rsidR="00F937BC">
        <w:t xml:space="preserve">activities </w:t>
      </w:r>
      <w:r>
        <w:t xml:space="preserve">for research purposes. </w:t>
      </w:r>
      <w:r w:rsidR="00A42229">
        <w:t xml:space="preserve">We plan to </w:t>
      </w:r>
      <w:r w:rsidR="00A92B9B">
        <w:t>us</w:t>
      </w:r>
      <w:r w:rsidR="006403A6">
        <w:t>e</w:t>
      </w:r>
      <w:r w:rsidR="00A92B9B">
        <w:t xml:space="preserve"> standard digital cameras, audio recorders, and a digital camcorder</w:t>
      </w:r>
      <w:r w:rsidR="0021693F">
        <w:t>.</w:t>
      </w:r>
      <w:r w:rsidR="00123C95">
        <w:t xml:space="preserve"> </w:t>
      </w:r>
      <w:r w:rsidR="00A64AF8">
        <w:t xml:space="preserve">The research team will also take written research notes. </w:t>
      </w:r>
      <w:r w:rsidR="0021693F">
        <w:t>H</w:t>
      </w:r>
      <w:r w:rsidR="00123C95">
        <w:t xml:space="preserve">owever, no personally identifiable information (names, faces, etc.) will </w:t>
      </w:r>
      <w:r w:rsidR="0021693F">
        <w:t xml:space="preserve">ever </w:t>
      </w:r>
      <w:r w:rsidR="00123C95">
        <w:t xml:space="preserve">be </w:t>
      </w:r>
      <w:r w:rsidR="00C61C46">
        <w:t>shared or published</w:t>
      </w:r>
      <w:r w:rsidR="0021693F">
        <w:t>,</w:t>
      </w:r>
      <w:r w:rsidR="00123C95">
        <w:t xml:space="preserve"> </w:t>
      </w:r>
      <w:r w:rsidR="00C61C46">
        <w:t>and such recording is completely voluntary (request for consent to conduct</w:t>
      </w:r>
      <w:r w:rsidR="00A92B9B">
        <w:t xml:space="preserve"> photographic,</w:t>
      </w:r>
      <w:r w:rsidR="00C61C46">
        <w:t xml:space="preserve"> audio</w:t>
      </w:r>
      <w:r w:rsidR="00A92B9B">
        <w:t>,</w:t>
      </w:r>
      <w:r w:rsidR="00C61C46">
        <w:t xml:space="preserve"> and video recording is located at the end of this consent form). </w:t>
      </w:r>
      <w:r w:rsidR="00196F08">
        <w:t>We would like to use these recordings and notes t</w:t>
      </w:r>
      <w:r w:rsidR="00196F08" w:rsidRPr="00196F08">
        <w:t xml:space="preserve">o re-observe the </w:t>
      </w:r>
      <w:r w:rsidR="00196F08">
        <w:t xml:space="preserve">CEL </w:t>
      </w:r>
      <w:r w:rsidR="00196F08" w:rsidRPr="00196F08">
        <w:t xml:space="preserve">activities, looking for </w:t>
      </w:r>
      <w:r w:rsidR="00196F08">
        <w:t xml:space="preserve">any </w:t>
      </w:r>
      <w:r w:rsidR="00196F08" w:rsidRPr="00196F08">
        <w:t xml:space="preserve">details </w:t>
      </w:r>
      <w:r w:rsidR="00196F08">
        <w:t xml:space="preserve">we might have </w:t>
      </w:r>
      <w:r w:rsidR="00196F08" w:rsidRPr="00196F08">
        <w:t xml:space="preserve">missed. </w:t>
      </w:r>
      <w:r w:rsidR="00196F08">
        <w:t>We also plan to use the notes and recordings t</w:t>
      </w:r>
      <w:r w:rsidR="00196F08" w:rsidRPr="00196F08">
        <w:t xml:space="preserve">o collect data on how the students and teachers </w:t>
      </w:r>
      <w:r w:rsidR="00196F08">
        <w:t>used</w:t>
      </w:r>
      <w:r w:rsidR="00196F08" w:rsidRPr="00196F08">
        <w:t xml:space="preserve"> the 3D models </w:t>
      </w:r>
      <w:r w:rsidR="00196F08">
        <w:t>during the activities, and t</w:t>
      </w:r>
      <w:r w:rsidR="00196F08" w:rsidRPr="00196F08">
        <w:t>o assist with the writing of journal articles, conference presentations, funding agency reports, and future grant proposals</w:t>
      </w:r>
      <w:r w:rsidR="00196F08">
        <w:t xml:space="preserve"> on this work</w:t>
      </w:r>
      <w:r w:rsidR="00196F08" w:rsidRPr="00196F08">
        <w:t>.</w:t>
      </w:r>
    </w:p>
    <w:p w:rsidR="00552D03" w:rsidRDefault="00552D03" w:rsidP="00552D03">
      <w:r>
        <w:rPr>
          <w:b/>
        </w:rPr>
        <w:t>POTENTIAL RISKS</w:t>
      </w:r>
      <w:r>
        <w:rPr>
          <w:b/>
        </w:rPr>
        <w:br/>
      </w:r>
      <w:r w:rsidR="0017563D">
        <w:t xml:space="preserve">There are minimal risks involved </w:t>
      </w:r>
      <w:r w:rsidR="00066246">
        <w:t>with</w:t>
      </w:r>
      <w:r w:rsidR="0017563D">
        <w:t xml:space="preserve"> your </w:t>
      </w:r>
      <w:r w:rsidR="001A2B60">
        <w:t xml:space="preserve">child’s </w:t>
      </w:r>
      <w:r w:rsidR="0017563D">
        <w:t xml:space="preserve">participation in this research </w:t>
      </w:r>
      <w:r w:rsidR="008B0110">
        <w:t>study</w:t>
      </w:r>
      <w:r w:rsidR="0017563D">
        <w:t xml:space="preserve">, which means that the probability and magnitude of any harm or discomfort anticipated </w:t>
      </w:r>
      <w:r w:rsidR="008B0110">
        <w:t xml:space="preserve">in the study are not any greater </w:t>
      </w:r>
      <w:r w:rsidR="0017563D">
        <w:t>than th</w:t>
      </w:r>
      <w:r w:rsidR="008B0110">
        <w:t>at</w:t>
      </w:r>
      <w:r w:rsidR="0017563D">
        <w:t xml:space="preserve"> ordinarily encountered in daily life, during the performance of routine tests, or in a typical </w:t>
      </w:r>
      <w:r w:rsidR="001A2B60">
        <w:t>classroom</w:t>
      </w:r>
      <w:r w:rsidR="0017563D">
        <w:t xml:space="preserve"> setting.</w:t>
      </w:r>
      <w:r w:rsidR="00343A9A">
        <w:t xml:space="preserve"> There is also minimal risk of any potential study-related injury. </w:t>
      </w:r>
      <w:r w:rsidR="0017563D">
        <w:t>However, as you</w:t>
      </w:r>
      <w:r w:rsidR="001A2B60">
        <w:t>r child</w:t>
      </w:r>
      <w:r w:rsidR="0017563D">
        <w:t xml:space="preserve"> will be asked to evaluate </w:t>
      </w:r>
      <w:r w:rsidR="00B1586E">
        <w:t>their</w:t>
      </w:r>
      <w:r w:rsidR="0017563D">
        <w:t xml:space="preserve"> experiences at the end of the study, </w:t>
      </w:r>
      <w:r w:rsidR="0017563D" w:rsidRPr="0017563D">
        <w:t xml:space="preserve">if </w:t>
      </w:r>
      <w:r w:rsidR="00B1586E">
        <w:t>they</w:t>
      </w:r>
      <w:r w:rsidR="0017563D" w:rsidRPr="0017563D">
        <w:t xml:space="preserve"> happened to have a negative or difficult experience, answering questions about the study may cause negative thoughts or </w:t>
      </w:r>
      <w:r w:rsidR="0017563D" w:rsidRPr="0017563D">
        <w:lastRenderedPageBreak/>
        <w:t xml:space="preserve">feelings to resurface, leading to some emotional discomfort. </w:t>
      </w:r>
      <w:r w:rsidR="00876257" w:rsidRPr="00876257">
        <w:t xml:space="preserve">There is also the risk that if </w:t>
      </w:r>
      <w:r w:rsidR="008B0110">
        <w:t>your child</w:t>
      </w:r>
      <w:r w:rsidR="00876257" w:rsidRPr="00876257">
        <w:t xml:space="preserve"> has a negative or difficult experience during the study, </w:t>
      </w:r>
      <w:r w:rsidR="00B1586E">
        <w:t>they</w:t>
      </w:r>
      <w:r w:rsidR="00876257">
        <w:t xml:space="preserve"> </w:t>
      </w:r>
      <w:r w:rsidR="00876257" w:rsidRPr="00876257">
        <w:t>may become discouraged from pursuing a higher education or career in a STEM field.</w:t>
      </w:r>
      <w:r w:rsidR="00876257">
        <w:t xml:space="preserve"> </w:t>
      </w:r>
      <w:r w:rsidR="008F1F10" w:rsidRPr="008F1F10">
        <w:t xml:space="preserve">If at any time a member of the research team notices, or </w:t>
      </w:r>
      <w:r w:rsidR="008B0110">
        <w:t>your</w:t>
      </w:r>
      <w:r w:rsidR="008F1F10" w:rsidRPr="008F1F10">
        <w:t xml:space="preserve"> </w:t>
      </w:r>
      <w:r w:rsidR="001A2B60">
        <w:t xml:space="preserve">child </w:t>
      </w:r>
      <w:r w:rsidR="008F1F10" w:rsidRPr="008F1F10">
        <w:t xml:space="preserve">suggests, that participation in the study is becoming difficult or is causing a negative emotional or physical reaction, </w:t>
      </w:r>
      <w:r w:rsidR="008B0110">
        <w:t>your</w:t>
      </w:r>
      <w:r w:rsidR="008F1F10" w:rsidRPr="008F1F10">
        <w:t xml:space="preserve"> </w:t>
      </w:r>
      <w:r w:rsidR="001A2B60">
        <w:t xml:space="preserve">child </w:t>
      </w:r>
      <w:r w:rsidR="008F1F10" w:rsidRPr="008F1F10">
        <w:t xml:space="preserve">will be asked if </w:t>
      </w:r>
      <w:r w:rsidR="00B1586E">
        <w:t>they</w:t>
      </w:r>
      <w:r w:rsidR="008F1F10" w:rsidRPr="008F1F10">
        <w:t xml:space="preserve"> would like to ta</w:t>
      </w:r>
      <w:r w:rsidR="008B0110">
        <w:t xml:space="preserve">ke a break from the </w:t>
      </w:r>
      <w:r w:rsidR="008F1F10" w:rsidRPr="008F1F10">
        <w:t xml:space="preserve">study. If </w:t>
      </w:r>
      <w:r w:rsidR="001A2B60">
        <w:t>your child</w:t>
      </w:r>
      <w:r w:rsidR="008F1F10" w:rsidRPr="008F1F10">
        <w:t xml:space="preserve"> choose</w:t>
      </w:r>
      <w:r w:rsidR="001A2B60">
        <w:t>s</w:t>
      </w:r>
      <w:r w:rsidR="008F1F10" w:rsidRPr="008F1F10">
        <w:t xml:space="preserve"> to take a break from the study</w:t>
      </w:r>
      <w:r w:rsidR="008F1F10">
        <w:t xml:space="preserve"> for any reason</w:t>
      </w:r>
      <w:r w:rsidR="008F1F10" w:rsidRPr="008F1F10">
        <w:t xml:space="preserve">, </w:t>
      </w:r>
      <w:r w:rsidR="00B1586E">
        <w:t>they</w:t>
      </w:r>
      <w:r w:rsidR="008F1F10" w:rsidRPr="008F1F10">
        <w:t xml:space="preserve"> will be allowed to re-join and continue participatin</w:t>
      </w:r>
      <w:r w:rsidR="008B0110">
        <w:t>g</w:t>
      </w:r>
      <w:r w:rsidR="008F1F10" w:rsidRPr="008F1F10">
        <w:t xml:space="preserve"> in the study at a time of </w:t>
      </w:r>
      <w:r w:rsidR="00B1586E">
        <w:t>their</w:t>
      </w:r>
      <w:r w:rsidR="008F1F10" w:rsidRPr="008F1F10">
        <w:t xml:space="preserve"> choosing. </w:t>
      </w:r>
      <w:r w:rsidR="001A2B60">
        <w:t>Your child</w:t>
      </w:r>
      <w:r w:rsidR="008F1F10" w:rsidRPr="008F1F10">
        <w:t xml:space="preserve"> </w:t>
      </w:r>
      <w:r w:rsidR="001A2B60">
        <w:t>is</w:t>
      </w:r>
      <w:r w:rsidR="008F1F10">
        <w:t xml:space="preserve"> also able </w:t>
      </w:r>
      <w:r w:rsidR="008F1F10" w:rsidRPr="008F1F10">
        <w:t xml:space="preserve">to stop participating in the study at any time, for any duration and for any reason, without any negative sanctions applied. If there is any need for </w:t>
      </w:r>
      <w:r w:rsidR="001A2B60">
        <w:t>y</w:t>
      </w:r>
      <w:r w:rsidR="008F1F10">
        <w:t xml:space="preserve">our </w:t>
      </w:r>
      <w:r w:rsidR="001A2B60">
        <w:t xml:space="preserve">child’s </w:t>
      </w:r>
      <w:r w:rsidR="008F1F10" w:rsidRPr="008F1F10">
        <w:t xml:space="preserve">discomfort to be further addressed, this will be done so by professionally trained staff members who can assist </w:t>
      </w:r>
      <w:r w:rsidR="008F1F10">
        <w:t>you</w:t>
      </w:r>
      <w:r w:rsidR="001A2B60">
        <w:t>r child</w:t>
      </w:r>
      <w:r w:rsidR="008F1F10" w:rsidRPr="008F1F10">
        <w:t xml:space="preserve"> and direct </w:t>
      </w:r>
      <w:r w:rsidR="00B1586E">
        <w:t>them</w:t>
      </w:r>
      <w:r w:rsidR="008F1F10" w:rsidRPr="008F1F10">
        <w:t xml:space="preserve"> to further counseling resources if needed. </w:t>
      </w:r>
      <w:r w:rsidR="00343A9A">
        <w:t xml:space="preserve"> </w:t>
      </w:r>
    </w:p>
    <w:p w:rsidR="00976535" w:rsidRDefault="00552D03" w:rsidP="00552D03">
      <w:r>
        <w:rPr>
          <w:b/>
        </w:rPr>
        <w:t>POTENTIAL BENEFITS</w:t>
      </w:r>
      <w:r>
        <w:rPr>
          <w:b/>
        </w:rPr>
        <w:br/>
      </w:r>
      <w:r w:rsidR="00DF4618">
        <w:t xml:space="preserve">Potential </w:t>
      </w:r>
      <w:r w:rsidR="001A2B60">
        <w:t xml:space="preserve">direct </w:t>
      </w:r>
      <w:r w:rsidR="00DF4618">
        <w:t xml:space="preserve">benefits </w:t>
      </w:r>
      <w:r w:rsidR="001A2B60">
        <w:t>your child</w:t>
      </w:r>
      <w:r w:rsidR="00DF4618" w:rsidRPr="00DF4618">
        <w:t xml:space="preserve"> </w:t>
      </w:r>
      <w:r w:rsidR="00FA64BB">
        <w:t>will</w:t>
      </w:r>
      <w:r w:rsidR="001A2B60">
        <w:t xml:space="preserve"> </w:t>
      </w:r>
      <w:r w:rsidR="00DF4618" w:rsidRPr="00DF4618">
        <w:t xml:space="preserve">receive </w:t>
      </w:r>
      <w:r w:rsidR="001A2B60">
        <w:t>as a result of participatin</w:t>
      </w:r>
      <w:r w:rsidR="001329D2">
        <w:t>g</w:t>
      </w:r>
      <w:r w:rsidR="001A2B60">
        <w:t xml:space="preserve"> in this study </w:t>
      </w:r>
      <w:r w:rsidR="00DF4618">
        <w:t xml:space="preserve">include </w:t>
      </w:r>
      <w:r w:rsidR="00DF4618" w:rsidRPr="00DF4618">
        <w:t xml:space="preserve">a series of lessons in astronomy, astrophysics, and 3D printing that </w:t>
      </w:r>
      <w:r w:rsidR="00B1586E">
        <w:t>they</w:t>
      </w:r>
      <w:r w:rsidR="00DF4618" w:rsidRPr="00DF4618">
        <w:t xml:space="preserve"> </w:t>
      </w:r>
      <w:r w:rsidR="006638F0">
        <w:t>might</w:t>
      </w:r>
      <w:r w:rsidR="001329D2">
        <w:t xml:space="preserve"> </w:t>
      </w:r>
      <w:r w:rsidR="00C85D44" w:rsidRPr="00DF4618">
        <w:t>oth</w:t>
      </w:r>
      <w:r w:rsidR="00C85D44">
        <w:t xml:space="preserve">erwise </w:t>
      </w:r>
      <w:r w:rsidR="001329D2">
        <w:t>not receive</w:t>
      </w:r>
      <w:r w:rsidR="00DF4618">
        <w:t>;</w:t>
      </w:r>
      <w:r w:rsidR="00DF4618" w:rsidRPr="00DF4618">
        <w:t xml:space="preserve"> an opportunity to improve </w:t>
      </w:r>
      <w:r w:rsidR="00B1586E">
        <w:t>their</w:t>
      </w:r>
      <w:r w:rsidR="00DF4618" w:rsidRPr="00DF4618">
        <w:t xml:space="preserve"> spatial thinking skills</w:t>
      </w:r>
      <w:r w:rsidR="00DF4618">
        <w:t>;</w:t>
      </w:r>
      <w:r w:rsidR="00DF4618" w:rsidRPr="00DF4618">
        <w:t xml:space="preserve"> advice and mentoring on a possible higher educa</w:t>
      </w:r>
      <w:r w:rsidR="00DF4618">
        <w:t>tion and career in a STEM field;</w:t>
      </w:r>
      <w:r w:rsidR="00DF4618" w:rsidRPr="00DF4618">
        <w:t xml:space="preserve"> opportunities to tour local STEM businesses and learn about possible STEM career paths directly from such businesses</w:t>
      </w:r>
      <w:r w:rsidR="00DF4618">
        <w:t xml:space="preserve">; and </w:t>
      </w:r>
      <w:r w:rsidR="00DF4618" w:rsidRPr="00DF4618">
        <w:t>access to STEM professionals that are blind/visually impaired</w:t>
      </w:r>
      <w:r w:rsidR="001A2B60">
        <w:t>, who can act as mentors/role models</w:t>
      </w:r>
      <w:r w:rsidR="00DF4618" w:rsidRPr="00DF4618">
        <w:t>.</w:t>
      </w:r>
    </w:p>
    <w:p w:rsidR="006638F0" w:rsidRPr="001A2B60" w:rsidRDefault="007E2A2E" w:rsidP="00BD5F42">
      <w:r>
        <w:t xml:space="preserve">Indirect benefits of this research study </w:t>
      </w:r>
      <w:r w:rsidR="00ED436B">
        <w:t>include greater benefits to the wider educational communi</w:t>
      </w:r>
      <w:r w:rsidR="003C323C">
        <w:t>ty, for both students with B/VI</w:t>
      </w:r>
      <w:r w:rsidR="00FA64BB">
        <w:t xml:space="preserve"> </w:t>
      </w:r>
      <w:r w:rsidR="003C323C">
        <w:t>and their educators</w:t>
      </w:r>
      <w:r w:rsidR="00ED436B">
        <w:t>.</w:t>
      </w:r>
      <w:r w:rsidR="0034460E">
        <w:t xml:space="preserve"> This study may provide teacher</w:t>
      </w:r>
      <w:r w:rsidR="00ED436B">
        <w:t xml:space="preserve">s with insights into the teaching and learning of STEM to </w:t>
      </w:r>
      <w:r w:rsidR="00B15B99">
        <w:t xml:space="preserve">high school </w:t>
      </w:r>
      <w:r w:rsidR="00ED436B">
        <w:t>students</w:t>
      </w:r>
      <w:r w:rsidR="001D22D9">
        <w:t xml:space="preserve"> with B/VI</w:t>
      </w:r>
      <w:r w:rsidR="00B15B99">
        <w:t>, helping better motivate such students to pursue a higher education and career in a STEM field</w:t>
      </w:r>
      <w:r w:rsidR="00ED436B">
        <w:t xml:space="preserve">. </w:t>
      </w:r>
      <w:r w:rsidR="0050742A">
        <w:t xml:space="preserve">This </w:t>
      </w:r>
      <w:r w:rsidR="0034460E">
        <w:t>study</w:t>
      </w:r>
      <w:r w:rsidR="0050742A">
        <w:t xml:space="preserve"> may </w:t>
      </w:r>
      <w:r w:rsidR="004B29DD">
        <w:t xml:space="preserve">also help </w:t>
      </w:r>
      <w:r w:rsidR="00590585">
        <w:t>researchers</w:t>
      </w:r>
      <w:r w:rsidR="004B29DD">
        <w:t xml:space="preserve"> better understand</w:t>
      </w:r>
      <w:r w:rsidR="0050742A">
        <w:t xml:space="preserve"> how the CEL model can be adapted and targeted towards other groups currently underrepresented in STEM (e.g. women, persons with disabilities, </w:t>
      </w:r>
      <w:r w:rsidR="004B29DD">
        <w:t>minority groups). Investigating the roles of touch and 3D printing in STEM learning could lead to the development of new best practices for implementing these forms of instruction, which in turn could lead to better understanding of the role that touch plays in concept formation for all students. This work will help answer the question, “How do we know that visual representations are the most effective way to represent science?”</w:t>
      </w:r>
      <w:r w:rsidR="00BD5F42">
        <w:t xml:space="preserve"> This study will have additional broader impacts for astronomy education research, specifically, how 3D hands-on models and instruction can be used to enhance students’ spatial thinking skills and help students’ understand the multidimensionality of physical phenomena in the universe.</w:t>
      </w:r>
      <w:r w:rsidR="00ED436B">
        <w:t xml:space="preserve"> </w:t>
      </w:r>
      <w:r w:rsidR="00C06802">
        <w:t>Finally, this study will result in a selection of freely available and tested 3D astronomy models and activities that educators can use and adapt when teaching astronomy. This could potentially lead to other educators developing and making available their own 3D models and activities to the STEM education community.</w:t>
      </w:r>
    </w:p>
    <w:p w:rsidR="00CD1994" w:rsidRDefault="00552D03" w:rsidP="00552D03">
      <w:r>
        <w:rPr>
          <w:b/>
        </w:rPr>
        <w:t>COMPENSATION</w:t>
      </w:r>
      <w:r>
        <w:rPr>
          <w:b/>
        </w:rPr>
        <w:br/>
      </w:r>
      <w:r w:rsidR="00CD1994">
        <w:t xml:space="preserve">If you agree to </w:t>
      </w:r>
      <w:r w:rsidR="001A2B60">
        <w:t xml:space="preserve">permit your child to </w:t>
      </w:r>
      <w:r w:rsidR="00CD1994">
        <w:t xml:space="preserve">participate in this study, </w:t>
      </w:r>
      <w:r w:rsidR="00B1586E">
        <w:t>they</w:t>
      </w:r>
      <w:r w:rsidR="001A2B60">
        <w:t xml:space="preserve"> </w:t>
      </w:r>
      <w:r w:rsidR="00E57FF5" w:rsidRPr="00E57FF5">
        <w:t>may receive a series of 3D printed tactile astronomy education models as a direct result of participating in the activities of the study</w:t>
      </w:r>
      <w:r w:rsidR="00E57FF5">
        <w:t>.</w:t>
      </w:r>
    </w:p>
    <w:p w:rsidR="003E2C56" w:rsidRDefault="00552D03" w:rsidP="00215839">
      <w:r>
        <w:rPr>
          <w:b/>
        </w:rPr>
        <w:t>CONFIDENTIALITY</w:t>
      </w:r>
      <w:r>
        <w:rPr>
          <w:b/>
        </w:rPr>
        <w:br/>
      </w:r>
      <w:r w:rsidR="005F3FCA">
        <w:t>You</w:t>
      </w:r>
      <w:r w:rsidR="004F1F65">
        <w:t>r and you</w:t>
      </w:r>
      <w:r w:rsidR="005F3FCA">
        <w:t xml:space="preserve">r </w:t>
      </w:r>
      <w:r w:rsidR="001A2B60">
        <w:t xml:space="preserve">child’s </w:t>
      </w:r>
      <w:r w:rsidR="005F3FCA">
        <w:t xml:space="preserve">privacy </w:t>
      </w:r>
      <w:r w:rsidR="004F1F65">
        <w:t>are</w:t>
      </w:r>
      <w:r w:rsidR="005F3FCA">
        <w:t xml:space="preserve"> important to us. </w:t>
      </w:r>
      <w:r w:rsidR="00AC2E9B">
        <w:t>T</w:t>
      </w:r>
      <w:r w:rsidR="005F3FCA">
        <w:t xml:space="preserve">he research team will do everything it can to maintain confidentiality. </w:t>
      </w:r>
      <w:r w:rsidR="00215839">
        <w:t xml:space="preserve">We are required to keep a copy of this consent document, but it will be kept separate from the study results. </w:t>
      </w:r>
      <w:r w:rsidR="0029137D">
        <w:t xml:space="preserve">The researchers </w:t>
      </w:r>
      <w:r w:rsidR="0029137D" w:rsidRPr="0029137D">
        <w:t>will limit or avoid recording of faces and other Personally Identifiable Info</w:t>
      </w:r>
      <w:r w:rsidR="0029137D">
        <w:t xml:space="preserve">rmation (PII). </w:t>
      </w:r>
      <w:r w:rsidR="00B0501A">
        <w:t>V</w:t>
      </w:r>
      <w:r w:rsidR="0029137D">
        <w:t xml:space="preserve">ideo, audio, and photo editing </w:t>
      </w:r>
      <w:r w:rsidR="0029137D" w:rsidRPr="0029137D">
        <w:t>software will be used to mask faces and other PII immediately following collection.</w:t>
      </w:r>
      <w:r w:rsidR="00FA58F5">
        <w:t xml:space="preserve"> </w:t>
      </w:r>
      <w:r w:rsidR="00CA7FD4">
        <w:t>Recording is completely voluntary and your child can decide to not be recorded at any time</w:t>
      </w:r>
      <w:r w:rsidR="0029137D" w:rsidRPr="0029137D">
        <w:t>.</w:t>
      </w:r>
      <w:r w:rsidR="003E2C56">
        <w:t xml:space="preserve"> </w:t>
      </w:r>
      <w:r w:rsidR="0029137D" w:rsidRPr="0029137D">
        <w:t>Original materials containing PII will be destroyed once audiovisual processing is complete.</w:t>
      </w:r>
      <w:r w:rsidR="00DB1A73">
        <w:t xml:space="preserve"> </w:t>
      </w:r>
    </w:p>
    <w:p w:rsidR="005F3FCA" w:rsidRDefault="003E2C56" w:rsidP="003E2C56">
      <w:r>
        <w:lastRenderedPageBreak/>
        <w:t xml:space="preserve">Your </w:t>
      </w:r>
      <w:r w:rsidR="00C73CC2">
        <w:t xml:space="preserve">child’s </w:t>
      </w:r>
      <w:r>
        <w:t xml:space="preserve">answers to </w:t>
      </w:r>
      <w:r w:rsidR="00C73CC2">
        <w:t xml:space="preserve">all surveys, </w:t>
      </w:r>
      <w:r>
        <w:t xml:space="preserve">questions, </w:t>
      </w:r>
      <w:r w:rsidR="00C73CC2">
        <w:t xml:space="preserve">and assessments, </w:t>
      </w:r>
      <w:r>
        <w:t>and any notes, photographs, audio, and video recordings will be kept confidential to the extent allowed by law and your</w:t>
      </w:r>
      <w:r w:rsidR="00C73CC2">
        <w:t xml:space="preserve"> child’s</w:t>
      </w:r>
      <w:r>
        <w:t xml:space="preserve"> name will not appear on any of the results. A u</w:t>
      </w:r>
      <w:r w:rsidRPr="00DB1A73">
        <w:t>nique,</w:t>
      </w:r>
      <w:r>
        <w:t xml:space="preserve"> randomized identification code </w:t>
      </w:r>
      <w:r w:rsidRPr="00DB1A73">
        <w:t xml:space="preserve">will be </w:t>
      </w:r>
      <w:r>
        <w:t>used</w:t>
      </w:r>
      <w:r w:rsidRPr="00DB1A73">
        <w:t xml:space="preserve"> for data entry</w:t>
      </w:r>
      <w:r>
        <w:t xml:space="preserve"> and analysis purposes. </w:t>
      </w:r>
      <w:r w:rsidR="005651CF">
        <w:t xml:space="preserve">The key linking coded data to participants will be retained only by the PI as an encrypted file on a password-protected computer in a locked office. </w:t>
      </w:r>
      <w:r>
        <w:t xml:space="preserve">The results of this research may be published in journal papers, conference posters, conference talks, </w:t>
      </w:r>
      <w:r w:rsidR="00D908ED">
        <w:t xml:space="preserve">funding agency reports, and </w:t>
      </w:r>
      <w:r w:rsidR="00EA62D1">
        <w:t xml:space="preserve">future grant proposals, </w:t>
      </w:r>
      <w:r w:rsidR="00D908ED">
        <w:t>b</w:t>
      </w:r>
      <w:r>
        <w:t xml:space="preserve">ut </w:t>
      </w:r>
      <w:r w:rsidR="00D908ED">
        <w:t>your</w:t>
      </w:r>
      <w:r>
        <w:t xml:space="preserve"> </w:t>
      </w:r>
      <w:r w:rsidR="00C73CC2">
        <w:t xml:space="preserve">child’s </w:t>
      </w:r>
      <w:r>
        <w:t xml:space="preserve">name and identity will not be revealed. </w:t>
      </w:r>
      <w:r w:rsidR="00D908ED">
        <w:t xml:space="preserve">Your </w:t>
      </w:r>
      <w:r w:rsidR="00C73CC2">
        <w:t xml:space="preserve">child’s </w:t>
      </w:r>
      <w:r>
        <w:t xml:space="preserve">individual responses will only be analyzed as a part of a wider body of </w:t>
      </w:r>
      <w:r w:rsidR="00D908ED">
        <w:t xml:space="preserve">research </w:t>
      </w:r>
      <w:r>
        <w:t xml:space="preserve">data; names will not be reported. </w:t>
      </w:r>
      <w:r w:rsidR="006638F0">
        <w:t xml:space="preserve">Data, with all identifiers removed, may also be shared for use in future research. </w:t>
      </w:r>
      <w:r w:rsidR="00D908ED">
        <w:t>A</w:t>
      </w:r>
      <w:r>
        <w:t>ll documents</w:t>
      </w:r>
      <w:r w:rsidR="00D908ED">
        <w:t xml:space="preserve">, images, </w:t>
      </w:r>
      <w:r>
        <w:t xml:space="preserve">audio </w:t>
      </w:r>
      <w:r w:rsidR="00C73CC2">
        <w:t xml:space="preserve">and </w:t>
      </w:r>
      <w:r w:rsidR="00D908ED">
        <w:t>video files, and research data will be stored as encrypted files on a</w:t>
      </w:r>
      <w:r>
        <w:t xml:space="preserve"> password protected computer in a locked office and destroyed </w:t>
      </w:r>
      <w:r w:rsidR="00D908ED">
        <w:t>five years after the completion of this study (202</w:t>
      </w:r>
      <w:r w:rsidR="00E47706">
        <w:t>9</w:t>
      </w:r>
      <w:r w:rsidR="00D908ED">
        <w:t>).</w:t>
      </w:r>
      <w:r>
        <w:t xml:space="preserve"> </w:t>
      </w:r>
    </w:p>
    <w:p w:rsidR="00552D03" w:rsidRDefault="00452856" w:rsidP="00552D03">
      <w:r>
        <w:t xml:space="preserve">As with any study, there are potential limits to confidentiality, especially in regards to a study that involves </w:t>
      </w:r>
      <w:r w:rsidR="00B0501A">
        <w:t>participants</w:t>
      </w:r>
      <w:r>
        <w:t xml:space="preserve"> under the age of 18. The PI of this study is a mandated reporter – someone </w:t>
      </w:r>
      <w:r w:rsidRPr="00452856">
        <w:t>who is legally required to report abuse, neglect, or a person’s intent to harm self or others to the appropriate authority</w:t>
      </w:r>
      <w:r>
        <w:t xml:space="preserve"> – if a situation warrants. As such, by signing this consent form, you understand that this mandated reporting requirement places a limitation to </w:t>
      </w:r>
      <w:r w:rsidR="00270F65">
        <w:t xml:space="preserve">any </w:t>
      </w:r>
      <w:r>
        <w:t>confidentiality. Secondly, as this study involves groups of students and teachers working together</w:t>
      </w:r>
      <w:r w:rsidR="00CE1768">
        <w:t xml:space="preserve">, </w:t>
      </w:r>
      <w:r w:rsidR="00CE1768" w:rsidRPr="00CE1768">
        <w:t xml:space="preserve">we cannot guarantee that </w:t>
      </w:r>
      <w:r w:rsidR="00270F65">
        <w:t xml:space="preserve">a </w:t>
      </w:r>
      <w:r w:rsidR="006F4CF2">
        <w:t xml:space="preserve">student or other </w:t>
      </w:r>
      <w:r w:rsidR="00270F65">
        <w:t xml:space="preserve">teacher </w:t>
      </w:r>
      <w:r w:rsidR="00CE1768" w:rsidRPr="00CE1768">
        <w:t xml:space="preserve">will not disclose what </w:t>
      </w:r>
      <w:r w:rsidR="006F4CF2">
        <w:t>is</w:t>
      </w:r>
      <w:r w:rsidR="00CE1768" w:rsidRPr="00CE1768">
        <w:t xml:space="preserve"> </w:t>
      </w:r>
      <w:r w:rsidR="00DC48C7">
        <w:t>discussed</w:t>
      </w:r>
      <w:r w:rsidR="00451119">
        <w:t xml:space="preserve"> during the study</w:t>
      </w:r>
      <w:r w:rsidR="00CE1768" w:rsidRPr="00CE1768">
        <w:t xml:space="preserve">. Students and teachers </w:t>
      </w:r>
      <w:r w:rsidR="006F4CF2">
        <w:t>ar</w:t>
      </w:r>
      <w:r w:rsidR="00CE1768" w:rsidRPr="00CE1768">
        <w:t>e encouraged to keep any comments</w:t>
      </w:r>
      <w:r w:rsidR="00270F65">
        <w:t xml:space="preserve"> or responses</w:t>
      </w:r>
      <w:r w:rsidR="00CE1768" w:rsidRPr="00CE1768">
        <w:t xml:space="preserve"> by other </w:t>
      </w:r>
      <w:r w:rsidR="006F4CF2">
        <w:t xml:space="preserve">study </w:t>
      </w:r>
      <w:r w:rsidR="00CE1768" w:rsidRPr="00CE1768">
        <w:t>participants confidential</w:t>
      </w:r>
      <w:r w:rsidR="00DC48C7">
        <w:t xml:space="preserve"> and to not discuss the study </w:t>
      </w:r>
      <w:r w:rsidR="00DC48C7" w:rsidRPr="00CE1768">
        <w:t>outside of the group</w:t>
      </w:r>
      <w:r w:rsidR="00DC48C7">
        <w:t xml:space="preserve"> or study environment</w:t>
      </w:r>
      <w:r w:rsidR="00CE1768" w:rsidRPr="00CE1768">
        <w:t>.</w:t>
      </w:r>
    </w:p>
    <w:p w:rsidR="00F613F7" w:rsidRDefault="00552D03" w:rsidP="007E6E76">
      <w:pPr>
        <w:contextualSpacing/>
      </w:pPr>
      <w:r>
        <w:rPr>
          <w:b/>
        </w:rPr>
        <w:t>PARTICIPANT RIGHTS</w:t>
      </w:r>
      <w:r>
        <w:rPr>
          <w:b/>
        </w:rPr>
        <w:br/>
      </w:r>
      <w:r>
        <w:t xml:space="preserve">Your </w:t>
      </w:r>
      <w:r w:rsidR="00C73CC2">
        <w:t xml:space="preserve">child’s </w:t>
      </w:r>
      <w:r>
        <w:t>participation in this study is completely voluntary. You</w:t>
      </w:r>
      <w:r w:rsidR="006E4478">
        <w:t xml:space="preserve"> may refuse to allow </w:t>
      </w:r>
      <w:r w:rsidR="00B26B80">
        <w:t>their</w:t>
      </w:r>
      <w:r w:rsidR="003D5E6C">
        <w:t xml:space="preserve"> </w:t>
      </w:r>
      <w:r>
        <w:t>participat</w:t>
      </w:r>
      <w:r w:rsidR="003D5E6C">
        <w:t>ion</w:t>
      </w:r>
      <w:r>
        <w:t xml:space="preserve"> in the entire study or any part of the study </w:t>
      </w:r>
      <w:r w:rsidR="0028014F">
        <w:t xml:space="preserve">at any time </w:t>
      </w:r>
      <w:r>
        <w:t xml:space="preserve">without any negative effect on </w:t>
      </w:r>
      <w:r w:rsidR="00B26B80">
        <w:t>their</w:t>
      </w:r>
      <w:r>
        <w:t xml:space="preserve"> </w:t>
      </w:r>
      <w:r w:rsidR="00C73CC2">
        <w:t xml:space="preserve">or your </w:t>
      </w:r>
      <w:r>
        <w:t>relations with San Jos</w:t>
      </w:r>
      <w:r w:rsidR="00862E8F">
        <w:rPr>
          <w:rFonts w:ascii="Times New Roman" w:hAnsi="Times New Roman" w:cs="Times New Roman"/>
        </w:rPr>
        <w:t>é</w:t>
      </w:r>
      <w:r>
        <w:t xml:space="preserve"> Stat</w:t>
      </w:r>
      <w:r w:rsidR="00862E8F">
        <w:t>e</w:t>
      </w:r>
      <w:r>
        <w:t xml:space="preserve"> University</w:t>
      </w:r>
      <w:r w:rsidR="0028014F">
        <w:t xml:space="preserve">, your </w:t>
      </w:r>
      <w:r w:rsidR="00C73CC2">
        <w:t xml:space="preserve">child’s </w:t>
      </w:r>
      <w:r w:rsidR="00C219E5">
        <w:t>school</w:t>
      </w:r>
      <w:r w:rsidR="00741950">
        <w:t>, and the research team</w:t>
      </w:r>
      <w:r>
        <w:t>. You</w:t>
      </w:r>
      <w:r w:rsidR="00C73CC2">
        <w:t>r child</w:t>
      </w:r>
      <w:r>
        <w:t xml:space="preserve"> also h</w:t>
      </w:r>
      <w:r w:rsidR="00C73CC2">
        <w:t>as</w:t>
      </w:r>
      <w:r>
        <w:t xml:space="preserve"> the right to skip any question </w:t>
      </w:r>
      <w:r w:rsidR="0028014F">
        <w:t xml:space="preserve">or survey item </w:t>
      </w:r>
      <w:r w:rsidR="00C73CC2">
        <w:t xml:space="preserve">that </w:t>
      </w:r>
      <w:r w:rsidR="00B26B80">
        <w:t>they</w:t>
      </w:r>
      <w:r>
        <w:t xml:space="preserve"> do not wish to answer. This consent form is not a contract. It is a written explanation of what will happen during the study if you </w:t>
      </w:r>
      <w:r w:rsidR="003D5E6C">
        <w:t>allow</w:t>
      </w:r>
      <w:r w:rsidR="00C73CC2">
        <w:t xml:space="preserve"> your child</w:t>
      </w:r>
      <w:r>
        <w:t xml:space="preserve"> to participate. You will not waive any rights if you choose not to </w:t>
      </w:r>
      <w:r w:rsidR="00C73CC2">
        <w:t xml:space="preserve">allow your child to </w:t>
      </w:r>
      <w:r>
        <w:t xml:space="preserve">participate and there is no penalty for stopping your </w:t>
      </w:r>
      <w:r w:rsidR="00C73CC2">
        <w:t xml:space="preserve">child’s </w:t>
      </w:r>
      <w:r>
        <w:t>participation in the study.</w:t>
      </w:r>
      <w:r w:rsidR="003D5E6C">
        <w:t xml:space="preserve"> Your child may also decide to stop at any time.</w:t>
      </w:r>
    </w:p>
    <w:p w:rsidR="008473DC" w:rsidRPr="00E8398A" w:rsidRDefault="008473DC" w:rsidP="007E6E76">
      <w:pPr>
        <w:contextualSpacing/>
      </w:pPr>
    </w:p>
    <w:p w:rsidR="005D56F0" w:rsidRDefault="005D56F0" w:rsidP="007E6E76">
      <w:pPr>
        <w:contextualSpacing/>
        <w:rPr>
          <w:b/>
        </w:rPr>
      </w:pPr>
    </w:p>
    <w:p w:rsidR="00552D03" w:rsidRDefault="00552D03" w:rsidP="00552D03">
      <w:r>
        <w:rPr>
          <w:b/>
        </w:rPr>
        <w:t>QUESTIONS OR PROBLEMS</w:t>
      </w:r>
      <w:r>
        <w:rPr>
          <w:b/>
        </w:rPr>
        <w:br/>
      </w:r>
      <w:r>
        <w:t xml:space="preserve">You are encouraged to ask questions </w:t>
      </w:r>
      <w:r w:rsidR="00447295">
        <w:t xml:space="preserve">and to have your child ask questions </w:t>
      </w:r>
      <w:r>
        <w:t>at any time during this study.</w:t>
      </w:r>
    </w:p>
    <w:p w:rsidR="00D568E6" w:rsidRPr="00D568E6" w:rsidRDefault="00D568E6" w:rsidP="00D568E6">
      <w:pPr>
        <w:numPr>
          <w:ilvl w:val="0"/>
          <w:numId w:val="1"/>
        </w:numPr>
      </w:pPr>
      <w:r w:rsidRPr="00D568E6">
        <w:t xml:space="preserve">For further information about the study, please contact </w:t>
      </w:r>
      <w:r w:rsidR="007E6E76">
        <w:t xml:space="preserve">Thomas Madura, Ph.D.: </w:t>
      </w:r>
      <w:hyperlink r:id="rId7" w:history="1">
        <w:r w:rsidR="007E6E76" w:rsidRPr="00253D22">
          <w:rPr>
            <w:rStyle w:val="Hyperlink"/>
          </w:rPr>
          <w:t>thomas.madura@sjsu.edu</w:t>
        </w:r>
      </w:hyperlink>
      <w:r w:rsidR="007E6E76">
        <w:t xml:space="preserve"> or (408) 924-5268</w:t>
      </w:r>
      <w:r w:rsidRPr="00D568E6">
        <w:t>.</w:t>
      </w:r>
    </w:p>
    <w:p w:rsidR="00D568E6" w:rsidRPr="00D568E6" w:rsidRDefault="00D568E6" w:rsidP="00423949">
      <w:pPr>
        <w:numPr>
          <w:ilvl w:val="0"/>
          <w:numId w:val="1"/>
        </w:numPr>
      </w:pPr>
      <w:r w:rsidRPr="00D568E6">
        <w:t xml:space="preserve">Complaints about the research may be presented to </w:t>
      </w:r>
      <w:r w:rsidR="00423949" w:rsidRPr="00423949">
        <w:t>Ramen Bahuguna</w:t>
      </w:r>
      <w:r>
        <w:t xml:space="preserve">, Ph.D., Chair of the Department of Physics and Astronomy: </w:t>
      </w:r>
      <w:r w:rsidR="00423949" w:rsidRPr="004879DF">
        <w:rPr>
          <w:rStyle w:val="Hyperlink"/>
        </w:rPr>
        <w:t>ramendra.bahuguna@sjsu.edu</w:t>
      </w:r>
      <w:r w:rsidR="00423949">
        <w:t xml:space="preserve"> or (408) 924-5210</w:t>
      </w:r>
      <w:r w:rsidRPr="00D568E6">
        <w:t>.</w:t>
      </w:r>
    </w:p>
    <w:p w:rsidR="00D568E6" w:rsidRPr="00D568E6" w:rsidRDefault="00D568E6" w:rsidP="0041278D">
      <w:pPr>
        <w:numPr>
          <w:ilvl w:val="0"/>
          <w:numId w:val="1"/>
        </w:numPr>
        <w:contextualSpacing/>
      </w:pPr>
      <w:r w:rsidRPr="00D568E6">
        <w:t>For questions about participants’ rights or if you feel you</w:t>
      </w:r>
      <w:r w:rsidR="00447295">
        <w:t>r child</w:t>
      </w:r>
      <w:r w:rsidRPr="00D568E6">
        <w:t xml:space="preserve"> ha</w:t>
      </w:r>
      <w:r w:rsidR="00447295">
        <w:t>s</w:t>
      </w:r>
      <w:r w:rsidRPr="00D568E6">
        <w:t xml:space="preserve"> been harmed in any way by participatin</w:t>
      </w:r>
      <w:r w:rsidR="00447295">
        <w:t>g</w:t>
      </w:r>
      <w:r w:rsidRPr="00D568E6">
        <w:t xml:space="preserve"> in this study, please contact Dr.</w:t>
      </w:r>
      <w:r w:rsidR="00023647">
        <w:t xml:space="preserve"> </w:t>
      </w:r>
      <w:r w:rsidR="0041278D" w:rsidRPr="0041278D">
        <w:t>Richard Mocarski, Associate Vice President of Research</w:t>
      </w:r>
      <w:r w:rsidR="00023647" w:rsidRPr="00023647">
        <w:t>,</w:t>
      </w:r>
      <w:r w:rsidRPr="00D568E6">
        <w:t xml:space="preserve"> San Jos</w:t>
      </w:r>
      <w:r w:rsidR="00A2763F">
        <w:rPr>
          <w:rFonts w:ascii="Times New Roman" w:hAnsi="Times New Roman" w:cs="Times New Roman"/>
        </w:rPr>
        <w:t>é</w:t>
      </w:r>
      <w:r w:rsidRPr="00D568E6">
        <w:t xml:space="preserve"> Stat</w:t>
      </w:r>
      <w:r w:rsidR="00A2763F">
        <w:rPr>
          <w:rFonts w:ascii="Times New Roman" w:hAnsi="Times New Roman" w:cs="Times New Roman"/>
        </w:rPr>
        <w:t>e</w:t>
      </w:r>
      <w:r w:rsidRPr="00D568E6">
        <w:t xml:space="preserve"> University, at </w:t>
      </w:r>
      <w:r w:rsidR="007E6E76">
        <w:t>(</w:t>
      </w:r>
      <w:r w:rsidRPr="00D568E6">
        <w:t>408</w:t>
      </w:r>
      <w:r w:rsidR="007E6E76">
        <w:t xml:space="preserve">) </w:t>
      </w:r>
      <w:r w:rsidRPr="00D568E6">
        <w:t>924-2479</w:t>
      </w:r>
      <w:r w:rsidR="00023647">
        <w:t xml:space="preserve"> or </w:t>
      </w:r>
      <w:hyperlink r:id="rId8" w:history="1">
        <w:r w:rsidR="00023647" w:rsidRPr="005875E0">
          <w:rPr>
            <w:rStyle w:val="Hyperlink"/>
          </w:rPr>
          <w:t>irb@sjsu.edu</w:t>
        </w:r>
      </w:hyperlink>
      <w:r w:rsidRPr="00D568E6">
        <w:t>.</w:t>
      </w:r>
    </w:p>
    <w:p w:rsidR="00E5462A" w:rsidRDefault="00E5462A" w:rsidP="007E6E76">
      <w:pPr>
        <w:contextualSpacing/>
      </w:pPr>
    </w:p>
    <w:p w:rsidR="008473DC" w:rsidRDefault="008473DC" w:rsidP="007E6E76">
      <w:pPr>
        <w:contextualSpacing/>
        <w:rPr>
          <w:b/>
        </w:rPr>
      </w:pPr>
    </w:p>
    <w:p w:rsidR="00DC2160" w:rsidRDefault="00DC2160" w:rsidP="007E6E76">
      <w:pPr>
        <w:contextualSpacing/>
        <w:rPr>
          <w:b/>
        </w:rPr>
      </w:pPr>
    </w:p>
    <w:p w:rsidR="00DC2160" w:rsidRDefault="00DC2160" w:rsidP="007E6E76">
      <w:pPr>
        <w:contextualSpacing/>
        <w:rPr>
          <w:b/>
        </w:rPr>
      </w:pPr>
    </w:p>
    <w:p w:rsidR="00DC2160" w:rsidRDefault="00DC2160" w:rsidP="007E6E76">
      <w:pPr>
        <w:contextualSpacing/>
        <w:rPr>
          <w:b/>
        </w:rPr>
      </w:pPr>
    </w:p>
    <w:p w:rsidR="00DC2160" w:rsidRDefault="00DC2160" w:rsidP="007E6E76">
      <w:pPr>
        <w:contextualSpacing/>
        <w:rPr>
          <w:b/>
        </w:rPr>
      </w:pPr>
    </w:p>
    <w:p w:rsidR="007E6E76" w:rsidRDefault="00E5462A" w:rsidP="007E6E76">
      <w:pPr>
        <w:contextualSpacing/>
        <w:rPr>
          <w:b/>
        </w:rPr>
      </w:pPr>
      <w:r>
        <w:rPr>
          <w:b/>
        </w:rPr>
        <w:lastRenderedPageBreak/>
        <w:t>CONSENT FOR PHO</w:t>
      </w:r>
      <w:bookmarkStart w:id="0" w:name="_GoBack"/>
      <w:bookmarkEnd w:id="0"/>
      <w:r>
        <w:rPr>
          <w:b/>
        </w:rPr>
        <w:t>TOGRAPHIC, AUDIO, AND VIDEO RECORDING</w:t>
      </w:r>
    </w:p>
    <w:p w:rsidR="00E5462A" w:rsidRDefault="00FE1544" w:rsidP="007E6E76">
      <w:pPr>
        <w:contextualSpacing/>
      </w:pPr>
      <w:r>
        <w:rPr>
          <w:noProof/>
        </w:rPr>
        <mc:AlternateContent>
          <mc:Choice Requires="wps">
            <w:drawing>
              <wp:anchor distT="0" distB="0" distL="114300" distR="114300" simplePos="0" relativeHeight="251659264" behindDoc="0" locked="0" layoutInCell="1" allowOverlap="1">
                <wp:simplePos x="0" y="0"/>
                <wp:positionH relativeFrom="column">
                  <wp:posOffset>136525</wp:posOffset>
                </wp:positionH>
                <wp:positionV relativeFrom="paragraph">
                  <wp:posOffset>130398</wp:posOffset>
                </wp:positionV>
                <wp:extent cx="137160" cy="137160"/>
                <wp:effectExtent l="0" t="0" r="15240" b="15240"/>
                <wp:wrapNone/>
                <wp:docPr id="1" name="Rectangle 1"/>
                <wp:cNvGraphicFramePr/>
                <a:graphic xmlns:a="http://schemas.openxmlformats.org/drawingml/2006/main">
                  <a:graphicData uri="http://schemas.microsoft.com/office/word/2010/wordprocessingShape">
                    <wps:wsp>
                      <wps:cNvSpPr/>
                      <wps:spPr>
                        <a:xfrm>
                          <a:off x="0" y="0"/>
                          <a:ext cx="137160" cy="13716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9F452" id="Rectangle 1" o:spid="_x0000_s1026" style="position:absolute;margin-left:10.75pt;margin-top:10.25pt;width:10.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" filled="f" strokecolor="black [3200]" strokeweight="1pt"/>
            </w:pict>
          </mc:Fallback>
        </mc:AlternateContent>
      </w:r>
    </w:p>
    <w:p w:rsidR="00C73CC2" w:rsidRDefault="00FE1544" w:rsidP="007E6E76">
      <w:pPr>
        <w:contextualSpacing/>
      </w:pPr>
      <w:r>
        <w:t xml:space="preserve">              Yes, I give </w:t>
      </w:r>
      <w:r w:rsidR="00C73CC2">
        <w:t>permission for my child</w:t>
      </w:r>
      <w:r>
        <w:t xml:space="preserve"> to be photographed and audio and video recorded as part of </w:t>
      </w:r>
    </w:p>
    <w:p w:rsidR="00A26B5E" w:rsidRDefault="00C73CC2" w:rsidP="007E6E76">
      <w:pPr>
        <w:contextualSpacing/>
      </w:pPr>
      <w:r>
        <w:tab/>
        <w:t xml:space="preserve">        </w:t>
      </w:r>
      <w:r w:rsidR="00FE1544">
        <w:t>this study.</w:t>
      </w:r>
    </w:p>
    <w:p w:rsidR="00FE1544" w:rsidRDefault="00FE1544" w:rsidP="007E6E76">
      <w:pPr>
        <w:contextualSpacing/>
      </w:pPr>
      <w:r>
        <w:rPr>
          <w:noProof/>
        </w:rPr>
        <mc:AlternateContent>
          <mc:Choice Requires="wps">
            <w:drawing>
              <wp:anchor distT="0" distB="0" distL="114300" distR="114300" simplePos="0" relativeHeight="251661312" behindDoc="0" locked="0" layoutInCell="1" allowOverlap="1" wp14:anchorId="0939DB8E" wp14:editId="0BA8995A">
                <wp:simplePos x="0" y="0"/>
                <wp:positionH relativeFrom="column">
                  <wp:posOffset>137160</wp:posOffset>
                </wp:positionH>
                <wp:positionV relativeFrom="paragraph">
                  <wp:posOffset>123602</wp:posOffset>
                </wp:positionV>
                <wp:extent cx="137160" cy="1371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137160" cy="13716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3EEB" id="Rectangle 2" o:spid="_x0000_s1026" style="position:absolute;margin-left:10.8pt;margin-top:9.7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" filled="f" strokecolor="black [3200]" strokeweight="1pt"/>
            </w:pict>
          </mc:Fallback>
        </mc:AlternateContent>
      </w:r>
    </w:p>
    <w:p w:rsidR="00C73CC2" w:rsidRDefault="00FE1544" w:rsidP="007E6E76">
      <w:pPr>
        <w:contextualSpacing/>
      </w:pPr>
      <w:r>
        <w:t xml:space="preserve">              No, I do not give </w:t>
      </w:r>
      <w:r w:rsidR="00C73CC2">
        <w:t>permission for my child</w:t>
      </w:r>
      <w:r>
        <w:t xml:space="preserve"> to be photographed or </w:t>
      </w:r>
      <w:r w:rsidR="0046341D">
        <w:t xml:space="preserve">audio/video </w:t>
      </w:r>
      <w:r>
        <w:t xml:space="preserve">recorded as part of </w:t>
      </w:r>
    </w:p>
    <w:p w:rsidR="00FE1544" w:rsidRDefault="00C73CC2" w:rsidP="007E6E76">
      <w:pPr>
        <w:contextualSpacing/>
      </w:pPr>
      <w:r>
        <w:tab/>
        <w:t xml:space="preserve">       </w:t>
      </w:r>
      <w:r w:rsidR="000D22BF">
        <w:t xml:space="preserve"> </w:t>
      </w:r>
      <w:r w:rsidR="00FE1544">
        <w:t>this study.</w:t>
      </w:r>
    </w:p>
    <w:p w:rsidR="008473DC" w:rsidRDefault="008473DC" w:rsidP="007E6E76">
      <w:pPr>
        <w:contextualSpacing/>
      </w:pPr>
    </w:p>
    <w:p w:rsidR="008473DC" w:rsidRDefault="008473DC" w:rsidP="00E57FF5">
      <w:pPr>
        <w:rPr>
          <w:b/>
        </w:rPr>
      </w:pPr>
    </w:p>
    <w:p w:rsidR="008473DC" w:rsidRDefault="00E57FF5" w:rsidP="00E57FF5">
      <w:pPr>
        <w:contextualSpacing/>
        <w:rPr>
          <w:b/>
        </w:rPr>
      </w:pPr>
      <w:r>
        <w:rPr>
          <w:b/>
        </w:rPr>
        <w:t>SIGNATURES</w:t>
      </w:r>
    </w:p>
    <w:p w:rsidR="00E57FF5" w:rsidRPr="008473DC" w:rsidRDefault="00E57FF5" w:rsidP="00E57FF5">
      <w:pPr>
        <w:contextualSpacing/>
        <w:rPr>
          <w:b/>
        </w:rPr>
      </w:pPr>
      <w:r>
        <w:br/>
      </w:r>
      <w:r>
        <w:rPr>
          <w:b/>
        </w:rPr>
        <w:t xml:space="preserve">Parent/Guardian Signature </w:t>
      </w:r>
      <w:r>
        <w:rPr>
          <w:b/>
        </w:rPr>
        <w:br/>
      </w:r>
      <w:r>
        <w:t>Your signature indicates that you voluntarily agree to allow your child to be part of the study, that the details of the study have been explained to you and your child, that you have been given time to read this document, and that your questions have been answered. You will be given a copy of this consent form, signed and dated by the researcher, to keep for your records.</w:t>
      </w:r>
      <w:r>
        <w:rPr>
          <w:b/>
        </w:rPr>
        <w:br/>
      </w:r>
      <w:r>
        <w:br/>
        <w:t>_____________________________</w:t>
      </w:r>
      <w:r>
        <w:tab/>
        <w:t>____________________________________________________</w:t>
      </w:r>
      <w:r>
        <w:br/>
        <w:t>Name of Child or Minor</w:t>
      </w:r>
      <w:r w:rsidR="002A650A">
        <w:t xml:space="preserve"> </w:t>
      </w:r>
      <w:r>
        <w:tab/>
      </w:r>
      <w:r>
        <w:tab/>
      </w:r>
      <w:r>
        <w:tab/>
        <w:t xml:space="preserve"> Parent or Guardian Name (Printed) </w:t>
      </w:r>
      <w:r>
        <w:br/>
      </w:r>
      <w:r>
        <w:br/>
        <w:t>_____________________________</w:t>
      </w:r>
      <w:r>
        <w:tab/>
        <w:t>____________________________________________________</w:t>
      </w:r>
      <w:r>
        <w:br/>
        <w:t>Relationship to Child or Minor</w:t>
      </w:r>
      <w:r>
        <w:tab/>
      </w:r>
      <w:r>
        <w:tab/>
        <w:t xml:space="preserve"> Parent or Guardian Signature</w:t>
      </w:r>
      <w:r>
        <w:tab/>
      </w:r>
      <w:r>
        <w:tab/>
      </w:r>
      <w:r>
        <w:tab/>
        <w:t>Date</w:t>
      </w:r>
    </w:p>
    <w:p w:rsidR="008473DC" w:rsidRDefault="008473DC" w:rsidP="00E57FF5">
      <w:pPr>
        <w:rPr>
          <w:b/>
        </w:rPr>
      </w:pPr>
    </w:p>
    <w:p w:rsidR="00E57FF5" w:rsidRDefault="00E57FF5" w:rsidP="00E57FF5">
      <w:r w:rsidRPr="00D77074">
        <w:rPr>
          <w:b/>
        </w:rPr>
        <w:t>Researcher Statement</w:t>
      </w:r>
      <w:r>
        <w:rPr>
          <w:b/>
        </w:rPr>
        <w:br/>
      </w:r>
      <w:r>
        <w:t xml:space="preserve">I certify that the minor’s parent/guardian has been given adequate time to learn about the study and ask questions. It is my opinion that the parent/guardian understands </w:t>
      </w:r>
      <w:r w:rsidR="00B26B80">
        <w:t>their</w:t>
      </w:r>
      <w:r>
        <w:t xml:space="preserve"> child’s rights and the purpose, risks, benefits, and procedures of the research and has voluntarily agreed to allow </w:t>
      </w:r>
      <w:r w:rsidR="00B26B80">
        <w:t>their</w:t>
      </w:r>
      <w:r>
        <w:t xml:space="preserve"> child to participate. I have also explained the study to the minor in language appropriate to </w:t>
      </w:r>
      <w:r w:rsidR="00B26B80">
        <w:t>their</w:t>
      </w:r>
      <w:r>
        <w:t xml:space="preserve"> age and have received assent from the minor.</w:t>
      </w:r>
      <w:r>
        <w:br/>
      </w:r>
    </w:p>
    <w:p w:rsidR="00E57FF5" w:rsidRDefault="00E57FF5" w:rsidP="00E57FF5">
      <w:r>
        <w:t>____________________________________________________________________________________</w:t>
      </w:r>
      <w:r>
        <w:br/>
        <w:t>Signature of Person Obtaining Informed Consent and Assent</w:t>
      </w:r>
      <w:r>
        <w:tab/>
      </w:r>
      <w:r>
        <w:tab/>
      </w:r>
      <w:r>
        <w:tab/>
      </w:r>
      <w:r>
        <w:tab/>
        <w:t>Date</w:t>
      </w:r>
    </w:p>
    <w:p w:rsidR="00E57FF5" w:rsidRDefault="00E57FF5" w:rsidP="00E57FF5"/>
    <w:p w:rsidR="00E57FF5" w:rsidRDefault="00E57FF5" w:rsidP="00E57FF5"/>
    <w:p w:rsidR="00E57FF5" w:rsidRDefault="00E57FF5" w:rsidP="00E57FF5"/>
    <w:p w:rsidR="00E57FF5" w:rsidRDefault="00E57FF5" w:rsidP="00E57FF5"/>
    <w:p w:rsidR="00E57FF5" w:rsidRDefault="00E57FF5" w:rsidP="00E57FF5"/>
    <w:p w:rsidR="00E57FF5" w:rsidRDefault="00E57FF5" w:rsidP="00E57FF5"/>
    <w:p w:rsidR="005C2E6F" w:rsidRPr="00552D03" w:rsidRDefault="005C2E6F" w:rsidP="00552D03"/>
    <w:sectPr w:rsidR="005C2E6F" w:rsidRPr="00552D03" w:rsidSect="006F5EEA">
      <w:footerReference w:type="default" r:id="rId9"/>
      <w:headerReference w:type="first" r:id="rId10"/>
      <w:footerReference w:type="first" r:id="rId11"/>
      <w:pgSz w:w="12240" w:h="15840" w:code="1"/>
      <w:pgMar w:top="2520" w:right="1800" w:bottom="2520" w:left="2880" w:header="720" w:footer="4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0B3" w:rsidRDefault="008800B3" w:rsidP="00122AFA">
      <w:pPr>
        <w:spacing w:after="0"/>
      </w:pPr>
      <w:r>
        <w:separator/>
      </w:r>
    </w:p>
  </w:endnote>
  <w:endnote w:type="continuationSeparator" w:id="0">
    <w:p w:rsidR="008800B3" w:rsidRDefault="008800B3" w:rsidP="00122A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819D27-D4DE-4CC3-B926-BD657FBDDDAC}"/>
    <w:embedBold r:id="rId2" w:fontKey="{0DFEFB38-2AD7-436B-BEAB-F43A89A754DB}"/>
  </w:font>
  <w:font w:name="SJSU Spartan ExtraLight">
    <w:altName w:val="Times New Roman"/>
    <w:charset w:val="00"/>
    <w:family w:val="auto"/>
    <w:pitch w:val="variable"/>
    <w:sig w:usb0="00000003" w:usb1="40000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3" w:fontKey="{4EAFB700-4C09-4766-BE04-39210F2BA4AC}"/>
    <w:embedBold r:id="rId4" w:fontKey="{C600B6D0-EAEB-4249-A867-53EB68E3C9E1}"/>
  </w:font>
  <w:font w:name="Segoe UI">
    <w:panose1 w:val="020B0502040204020203"/>
    <w:charset w:val="00"/>
    <w:family w:val="swiss"/>
    <w:pitch w:val="variable"/>
    <w:sig w:usb0="E4002EFF" w:usb1="C000E47F" w:usb2="00000009" w:usb3="00000000" w:csb0="000001FF" w:csb1="00000000"/>
    <w:embedRegular r:id="rId5" w:fontKey="{16B035B3-87FE-4E28-AFC4-F1AD18E04129}"/>
  </w:font>
  <w:font w:name="Calibri Light">
    <w:panose1 w:val="020F0302020204030204"/>
    <w:charset w:val="00"/>
    <w:family w:val="swiss"/>
    <w:pitch w:val="variable"/>
    <w:sig w:usb0="E4002EFF" w:usb1="C000247B" w:usb2="00000009" w:usb3="00000000" w:csb0="000001FF" w:csb1="00000000"/>
    <w:embedRegular r:id="rId6" w:fontKey="{EF9C100F-ED44-4485-B86E-48C24ED68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111545"/>
      <w:docPartObj>
        <w:docPartGallery w:val="Page Numbers (Bottom of Page)"/>
        <w:docPartUnique/>
      </w:docPartObj>
    </w:sdtPr>
    <w:sdtEndPr>
      <w:rPr>
        <w:noProof/>
      </w:rPr>
    </w:sdtEndPr>
    <w:sdtContent>
      <w:p w:rsidR="00552D03" w:rsidRDefault="00552D03">
        <w:pPr>
          <w:pStyle w:val="Footer"/>
          <w:jc w:val="right"/>
        </w:pPr>
        <w:r>
          <w:fldChar w:fldCharType="begin"/>
        </w:r>
        <w:r>
          <w:instrText xml:space="preserve"> PAGE   \* MERGEFORMAT </w:instrText>
        </w:r>
        <w:r>
          <w:fldChar w:fldCharType="separate"/>
        </w:r>
        <w:r w:rsidR="0041278D">
          <w:rPr>
            <w:noProof/>
          </w:rPr>
          <w:t>5</w:t>
        </w:r>
        <w:r>
          <w:rPr>
            <w:noProof/>
          </w:rPr>
          <w:fldChar w:fldCharType="end"/>
        </w:r>
      </w:p>
    </w:sdtContent>
  </w:sdt>
  <w:p w:rsidR="007E5B3E" w:rsidRDefault="007E5B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3E" w:rsidRDefault="007E5B3E" w:rsidP="00A327F4">
    <w:pPr>
      <w:pStyle w:val="Footer"/>
    </w:pPr>
    <w:r>
      <w:rPr>
        <w:noProof/>
      </w:rPr>
      <mc:AlternateContent>
        <mc:Choice Requires="wps">
          <w:drawing>
            <wp:anchor distT="0" distB="0" distL="0" distR="0" simplePos="0" relativeHeight="251692032" behindDoc="0" locked="0" layoutInCell="1" allowOverlap="1" wp14:anchorId="737B35F1" wp14:editId="58D16319">
              <wp:simplePos x="0" y="0"/>
              <wp:positionH relativeFrom="margin">
                <wp:align>left</wp:align>
              </wp:positionH>
              <wp:positionV relativeFrom="page">
                <wp:posOffset>9549130</wp:posOffset>
              </wp:positionV>
              <wp:extent cx="1371600" cy="21018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0185"/>
                      </a:xfrm>
                      <a:prstGeom prst="rect">
                        <a:avLst/>
                      </a:prstGeom>
                      <a:solidFill>
                        <a:srgbClr val="FFFFFF"/>
                      </a:solidFill>
                      <a:ln w="9525">
                        <a:noFill/>
                        <a:miter lim="800000"/>
                        <a:headEnd/>
                        <a:tailEnd/>
                      </a:ln>
                    </wps:spPr>
                    <wps:txbx>
                      <w:txbxContent>
                        <w:sdt>
                          <w:sdtPr>
                            <w:id w:val="-1364364490"/>
                          </w:sdtPr>
                          <w:sdtEndPr/>
                          <w:sdtContent>
                            <w:sdt>
                              <w:sdtPr>
                                <w:alias w:val="FooterURL"/>
                                <w:tag w:val="FooterURL"/>
                                <w:id w:val="1061373874"/>
                                <w:lock w:val="sdtContentLocked"/>
                                <w15:appearance w15:val="hidden"/>
                              </w:sdtPr>
                              <w:sdtEndPr/>
                              <w:sdtContent>
                                <w:p w:rsidR="007E5B3E" w:rsidRPr="00A275E9" w:rsidRDefault="00385F14" w:rsidP="00385F14">
                                  <w:pPr>
                                    <w:pStyle w:val="SJSUFooter"/>
                                  </w:pPr>
                                  <w:r>
                                    <w:t xml:space="preserve"> </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B35F1" id="_x0000_t202" coordsize="21600,21600" o:spt="202" path="m,l,21600r21600,l21600,xe">
              <v:stroke joinstyle="miter"/>
              <v:path gradientshapeok="t" o:connecttype="rect"/>
            </v:shapetype>
            <v:shape id="_x0000_s1031" type="#_x0000_t202" style="position:absolute;margin-left:0;margin-top:751.9pt;width:108pt;height:16.55pt;z-index:25169203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V3IgIAACM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" stroked="f">
              <v:textbox>
                <w:txbxContent>
                  <w:sdt>
                    <w:sdtPr>
                      <w:id w:val="-1364364490"/>
                    </w:sdtPr>
                    <w:sdtEndPr/>
                    <w:sdtContent>
                      <w:sdt>
                        <w:sdtPr>
                          <w:alias w:val="FooterURL"/>
                          <w:tag w:val="FooterURL"/>
                          <w:id w:val="1061373874"/>
                          <w:lock w:val="sdtContentLocked"/>
                          <w15:appearance w15:val="hidden"/>
                        </w:sdtPr>
                        <w:sdtEndPr/>
                        <w:sdtContent>
                          <w:p w:rsidR="007E5B3E" w:rsidRPr="00A275E9" w:rsidRDefault="00385F14" w:rsidP="00385F14">
                            <w:pPr>
                              <w:pStyle w:val="SJSUFooter"/>
                            </w:pPr>
                            <w:r>
                              <w:t xml:space="preserve"> </w:t>
                            </w:r>
                          </w:p>
                        </w:sdtContent>
                      </w:sdt>
                    </w:sdtContent>
                  </w:sdt>
                </w:txbxContent>
              </v:textbox>
              <w10:wrap type="square" anchorx="margin" anchory="page"/>
            </v:shape>
          </w:pict>
        </mc:Fallback>
      </mc:AlternateContent>
    </w:r>
    <w:sdt>
      <w:sdtPr>
        <w:alias w:val="Tagline"/>
        <w:tag w:val="Tagline"/>
        <w:id w:val="820935715"/>
        <w:lock w:val="contentLocked"/>
        <w:showingPlcHdr/>
        <w:picture/>
      </w:sdtPr>
      <w:sdtEndPr/>
      <w:sdtContent>
        <w:r>
          <w:rPr>
            <w:noProof/>
          </w:rPr>
          <w:drawing>
            <wp:anchor distT="0" distB="0" distL="114300" distR="114300" simplePos="0" relativeHeight="251693056" behindDoc="0" locked="0" layoutInCell="1" allowOverlap="1" wp14:anchorId="73D39C5B" wp14:editId="18224CF1">
              <wp:simplePos x="0" y="0"/>
              <wp:positionH relativeFrom="page">
                <wp:posOffset>548640</wp:posOffset>
              </wp:positionH>
              <wp:positionV relativeFrom="page">
                <wp:posOffset>9601200</wp:posOffset>
              </wp:positionV>
              <wp:extent cx="1243584" cy="128016"/>
              <wp:effectExtent l="0" t="0" r="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43584" cy="128016"/>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7E5B3E" w:rsidRDefault="007E5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0B3" w:rsidRDefault="008800B3" w:rsidP="00122AFA">
      <w:pPr>
        <w:spacing w:after="0"/>
      </w:pPr>
      <w:r>
        <w:separator/>
      </w:r>
    </w:p>
  </w:footnote>
  <w:footnote w:type="continuationSeparator" w:id="0">
    <w:p w:rsidR="008800B3" w:rsidRDefault="008800B3" w:rsidP="00122A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3E" w:rsidRDefault="007E5B3E" w:rsidP="00A327F4">
    <w:pPr>
      <w:pStyle w:val="Header"/>
      <w:tabs>
        <w:tab w:val="clear" w:pos="4680"/>
        <w:tab w:val="center" w:pos="5220"/>
      </w:tabs>
    </w:pPr>
    <w:r>
      <w:rPr>
        <w:noProof/>
      </w:rPr>
      <mc:AlternateContent>
        <mc:Choice Requires="wps">
          <w:drawing>
            <wp:anchor distT="0" distB="0" distL="0" distR="0" simplePos="0" relativeHeight="251686912" behindDoc="0" locked="0" layoutInCell="1" allowOverlap="1" wp14:anchorId="3484F452" wp14:editId="6B9DCCB9">
              <wp:simplePos x="0" y="0"/>
              <wp:positionH relativeFrom="page">
                <wp:posOffset>3362325</wp:posOffset>
              </wp:positionH>
              <wp:positionV relativeFrom="page">
                <wp:posOffset>581025</wp:posOffset>
              </wp:positionV>
              <wp:extent cx="1353312" cy="685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685800"/>
                      </a:xfrm>
                      <a:prstGeom prst="rect">
                        <a:avLst/>
                      </a:prstGeom>
                      <a:solidFill>
                        <a:srgbClr val="FFFFFF"/>
                      </a:solidFill>
                      <a:ln w="9525">
                        <a:noFill/>
                        <a:miter lim="800000"/>
                        <a:headEnd/>
                        <a:tailEnd/>
                      </a:ln>
                    </wps:spPr>
                    <wps:txbx>
                      <w:txbxContent>
                        <w:sdt>
                          <w:sdtPr>
                            <w:rPr>
                              <w:rStyle w:val="PlaceholderText"/>
                              <w:color w:val="auto"/>
                            </w:rPr>
                            <w:alias w:val="DepartmentName"/>
                            <w:tag w:val="DepartmentName"/>
                            <w:id w:val="1892455647"/>
                            <w:lock w:val="sdtContentLocked"/>
                            <w:placeholder>
                              <w:docPart w:val="46C867A4671041198F04175DDFA72FF9"/>
                            </w:placeholder>
                          </w:sdtPr>
                          <w:sdtEndPr>
                            <w:rPr>
                              <w:rStyle w:val="PlaceholderText"/>
                              <w:color w:val="777772"/>
                            </w:rPr>
                          </w:sdtEndPr>
                          <w:sdtContent>
                            <w:p w:rsidR="00385F14" w:rsidRDefault="00385F14" w:rsidP="00385F14">
                              <w:pPr>
                                <w:pStyle w:val="SJSUBoldHeading"/>
                                <w:rPr>
                                  <w:rStyle w:val="PlaceholderText"/>
                                  <w:color w:val="777772"/>
                                </w:rPr>
                              </w:pPr>
                              <w:r>
                                <w:rPr>
                                  <w:rStyle w:val="PlaceholderText"/>
                                  <w:color w:val="777772"/>
                                </w:rPr>
                                <w:t>Dr. Thomas Madura</w:t>
                              </w:r>
                            </w:p>
                            <w:p w:rsidR="00385F14" w:rsidRDefault="00385F14" w:rsidP="00385F14">
                              <w:pPr>
                                <w:pStyle w:val="SJSUBoldHeading"/>
                                <w:rPr>
                                  <w:rStyle w:val="PlaceholderText"/>
                                  <w:color w:val="777772"/>
                                </w:rPr>
                              </w:pPr>
                              <w:r>
                                <w:rPr>
                                  <w:rStyle w:val="PlaceholderText"/>
                                  <w:color w:val="777772"/>
                                </w:rPr>
                                <w:t>College of Science</w:t>
                              </w:r>
                            </w:p>
                            <w:p w:rsidR="007E5B3E" w:rsidRPr="00262A7F" w:rsidRDefault="00385F14" w:rsidP="00385F14">
                              <w:pPr>
                                <w:pStyle w:val="SJSUBoldHeading"/>
                              </w:pPr>
                              <w:r>
                                <w:rPr>
                                  <w:rStyle w:val="PlaceholderText"/>
                                  <w:color w:val="777772"/>
                                </w:rPr>
                                <w:t>Physics and Astronomy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4F452" id="_x0000_t202" coordsize="21600,21600" o:spt="202" path="m,l,21600r21600,l21600,xe">
              <v:stroke joinstyle="miter"/>
              <v:path gradientshapeok="t" o:connecttype="rect"/>
            </v:shapetype>
            <v:shape id="_x0000_s1027" type="#_x0000_t202" style="position:absolute;margin-left:264.75pt;margin-top:45.75pt;width:106.55pt;height:54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" stroked="f">
              <v:textbox>
                <w:txbxContent>
                  <w:sdt>
                    <w:sdtPr>
                      <w:rPr>
                        <w:rStyle w:val="PlaceholderText"/>
                        <w:color w:val="auto"/>
                      </w:rPr>
                      <w:alias w:val="DepartmentName"/>
                      <w:tag w:val="DepartmentName"/>
                      <w:id w:val="1892455647"/>
                      <w:lock w:val="sdtContentLocked"/>
                      <w:placeholder>
                        <w:docPart w:val="46C867A4671041198F04175DDFA72FF9"/>
                      </w:placeholder>
                    </w:sdtPr>
                    <w:sdtEndPr>
                      <w:rPr>
                        <w:rStyle w:val="PlaceholderText"/>
                        <w:color w:val="777772"/>
                      </w:rPr>
                    </w:sdtEndPr>
                    <w:sdtContent>
                      <w:p w:rsidR="00385F14" w:rsidRDefault="00385F14" w:rsidP="00385F14">
                        <w:pPr>
                          <w:pStyle w:val="SJSUBoldHeading"/>
                          <w:rPr>
                            <w:rStyle w:val="PlaceholderText"/>
                            <w:color w:val="777772"/>
                          </w:rPr>
                        </w:pPr>
                        <w:r>
                          <w:rPr>
                            <w:rStyle w:val="PlaceholderText"/>
                            <w:color w:val="777772"/>
                          </w:rPr>
                          <w:t>Dr. Thomas Madura</w:t>
                        </w:r>
                      </w:p>
                      <w:p w:rsidR="00385F14" w:rsidRDefault="00385F14" w:rsidP="00385F14">
                        <w:pPr>
                          <w:pStyle w:val="SJSUBoldHeading"/>
                          <w:rPr>
                            <w:rStyle w:val="PlaceholderText"/>
                            <w:color w:val="777772"/>
                          </w:rPr>
                        </w:pPr>
                        <w:r>
                          <w:rPr>
                            <w:rStyle w:val="PlaceholderText"/>
                            <w:color w:val="777772"/>
                          </w:rPr>
                          <w:t>College of Science</w:t>
                        </w:r>
                      </w:p>
                      <w:p w:rsidR="007E5B3E" w:rsidRPr="00262A7F" w:rsidRDefault="00385F14" w:rsidP="00385F14">
                        <w:pPr>
                          <w:pStyle w:val="SJSUBoldHeading"/>
                        </w:pPr>
                        <w:r>
                          <w:rPr>
                            <w:rStyle w:val="PlaceholderText"/>
                            <w:color w:val="777772"/>
                          </w:rPr>
                          <w:t>Physics and Astronomy</w:t>
                        </w:r>
                      </w:p>
                    </w:sdtContent>
                  </w:sdt>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1" allowOverlap="1" wp14:anchorId="1FC3B45E" wp14:editId="31EB4800">
              <wp:simplePos x="0" y="0"/>
              <wp:positionH relativeFrom="page">
                <wp:posOffset>4752975</wp:posOffset>
              </wp:positionH>
              <wp:positionV relativeFrom="page">
                <wp:posOffset>571500</wp:posOffset>
              </wp:positionV>
              <wp:extent cx="1335024" cy="685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024" cy="685800"/>
                      </a:xfrm>
                      <a:prstGeom prst="rect">
                        <a:avLst/>
                      </a:prstGeom>
                      <a:solidFill>
                        <a:srgbClr val="FFFFFF"/>
                      </a:solidFill>
                      <a:ln w="9525">
                        <a:noFill/>
                        <a:miter lim="800000"/>
                        <a:headEnd/>
                        <a:tailEnd/>
                      </a:ln>
                    </wps:spPr>
                    <wps:txbx>
                      <w:txbxContent>
                        <w:sdt>
                          <w:sdtPr>
                            <w:alias w:val="Address"/>
                            <w:tag w:val="Address"/>
                            <w:id w:val="-2011513345"/>
                            <w:lock w:val="sdtContentLocked"/>
                            <w:placeholder>
                              <w:docPart w:val="46C867A4671041198F04175DDFA72FF9"/>
                            </w:placeholder>
                          </w:sdtPr>
                          <w:sdtEndPr/>
                          <w:sdtContent>
                            <w:p w:rsidR="00385F14" w:rsidRDefault="00385F14" w:rsidP="00385F14">
                              <w:pPr>
                                <w:pStyle w:val="SJSULightHeading"/>
                              </w:pPr>
                              <w:r>
                                <w:t>San José State University</w:t>
                              </w:r>
                            </w:p>
                            <w:p w:rsidR="00385F14" w:rsidRDefault="00385F14" w:rsidP="00385F14">
                              <w:pPr>
                                <w:pStyle w:val="SJSULightHeading"/>
                              </w:pPr>
                              <w:r>
                                <w:t>One Washington Square</w:t>
                              </w:r>
                            </w:p>
                            <w:p w:rsidR="007E5B3E" w:rsidRPr="001267FB" w:rsidRDefault="00385F14" w:rsidP="00385F14">
                              <w:pPr>
                                <w:pStyle w:val="SJSULightHeading"/>
                              </w:pPr>
                              <w:r>
                                <w:t>San José, CA 95192-0225</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B45E" id="_x0000_s1028" type="#_x0000_t202" style="position:absolute;margin-left:374.25pt;margin-top:45pt;width:105.1pt;height:54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" stroked="f">
              <v:textbox>
                <w:txbxContent>
                  <w:sdt>
                    <w:sdtPr>
                      <w:alias w:val="Address"/>
                      <w:tag w:val="Address"/>
                      <w:id w:val="-2011513345"/>
                      <w:lock w:val="sdtContentLocked"/>
                      <w:placeholder>
                        <w:docPart w:val="46C867A4671041198F04175DDFA72FF9"/>
                      </w:placeholder>
                    </w:sdtPr>
                    <w:sdtEndPr/>
                    <w:sdtContent>
                      <w:p w:rsidR="00385F14" w:rsidRDefault="00385F14" w:rsidP="00385F14">
                        <w:pPr>
                          <w:pStyle w:val="SJSULightHeading"/>
                        </w:pPr>
                        <w:r>
                          <w:t>San José State University</w:t>
                        </w:r>
                      </w:p>
                      <w:p w:rsidR="00385F14" w:rsidRDefault="00385F14" w:rsidP="00385F14">
                        <w:pPr>
                          <w:pStyle w:val="SJSULightHeading"/>
                        </w:pPr>
                        <w:r>
                          <w:t>One Washington Square</w:t>
                        </w:r>
                      </w:p>
                      <w:p w:rsidR="007E5B3E" w:rsidRPr="001267FB" w:rsidRDefault="00385F14" w:rsidP="00385F14">
                        <w:pPr>
                          <w:pStyle w:val="SJSULightHeading"/>
                        </w:pPr>
                        <w:r>
                          <w:t>San José, CA 95192-0225</w:t>
                        </w:r>
                      </w:p>
                    </w:sdtContent>
                  </w:sdt>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1" allowOverlap="1" wp14:anchorId="2A35F747" wp14:editId="735C1902">
              <wp:simplePos x="0" y="0"/>
              <wp:positionH relativeFrom="page">
                <wp:posOffset>6124575</wp:posOffset>
              </wp:positionH>
              <wp:positionV relativeFrom="page">
                <wp:posOffset>571500</wp:posOffset>
              </wp:positionV>
              <wp:extent cx="1618488" cy="685800"/>
              <wp:effectExtent l="0" t="0" r="127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488" cy="685800"/>
                      </a:xfrm>
                      <a:prstGeom prst="rect">
                        <a:avLst/>
                      </a:prstGeom>
                      <a:solidFill>
                        <a:srgbClr val="FFFFFF"/>
                      </a:solidFill>
                      <a:ln w="9525">
                        <a:noFill/>
                        <a:miter lim="800000"/>
                        <a:headEnd/>
                        <a:tailEnd/>
                      </a:ln>
                    </wps:spPr>
                    <wps:txbx>
                      <w:txbxContent>
                        <w:sdt>
                          <w:sdtPr>
                            <w:alias w:val="ContactInfo"/>
                            <w:tag w:val="ContactInfo"/>
                            <w:id w:val="1398240646"/>
                            <w:lock w:val="sdtContentLocked"/>
                            <w:placeholder>
                              <w:docPart w:val="46C867A4671041198F04175DDFA72FF9"/>
                            </w:placeholder>
                          </w:sdtPr>
                          <w:sdtEndPr/>
                          <w:sdtContent>
                            <w:p w:rsidR="00385F14" w:rsidRDefault="00385F14" w:rsidP="00385F14">
                              <w:pPr>
                                <w:pStyle w:val="SJSULightHeading"/>
                              </w:pPr>
                              <w:r>
                                <w:t>TEL: 408-924-5268</w:t>
                              </w:r>
                            </w:p>
                            <w:p w:rsidR="00385F14" w:rsidRDefault="00385F14" w:rsidP="00385F14">
                              <w:pPr>
                                <w:pStyle w:val="SJSULightHeading"/>
                              </w:pPr>
                              <w:r>
                                <w:t>thomas.madura@sjsu.edu</w:t>
                              </w:r>
                            </w:p>
                            <w:p w:rsidR="007E5B3E" w:rsidRPr="00F97984" w:rsidRDefault="00385F14" w:rsidP="00385F14">
                              <w:pPr>
                                <w:pStyle w:val="SJSULightHeading"/>
                              </w:pPr>
                              <w:r>
                                <w:t>www.physics.sjsu.edu</w:t>
                              </w:r>
                            </w:p>
                          </w:sdtContent>
                        </w:sdt>
                        <w:p w:rsidR="007E5B3E" w:rsidRDefault="007E5B3E" w:rsidP="00A327F4">
                          <w:pPr>
                            <w:pStyle w:val="SJSULightHead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F747" id="_x0000_s1029" type="#_x0000_t202" style="position:absolute;margin-left:482.25pt;margin-top:45pt;width:127.45pt;height:54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" stroked="f">
              <v:textbox>
                <w:txbxContent>
                  <w:sdt>
                    <w:sdtPr>
                      <w:alias w:val="ContactInfo"/>
                      <w:tag w:val="ContactInfo"/>
                      <w:id w:val="1398240646"/>
                      <w:lock w:val="sdtContentLocked"/>
                      <w:placeholder>
                        <w:docPart w:val="46C867A4671041198F04175DDFA72FF9"/>
                      </w:placeholder>
                    </w:sdtPr>
                    <w:sdtEndPr/>
                    <w:sdtContent>
                      <w:p w:rsidR="00385F14" w:rsidRDefault="00385F14" w:rsidP="00385F14">
                        <w:pPr>
                          <w:pStyle w:val="SJSULightHeading"/>
                        </w:pPr>
                        <w:r>
                          <w:t>TEL: 408-924-5268</w:t>
                        </w:r>
                      </w:p>
                      <w:p w:rsidR="00385F14" w:rsidRDefault="00385F14" w:rsidP="00385F14">
                        <w:pPr>
                          <w:pStyle w:val="SJSULightHeading"/>
                        </w:pPr>
                        <w:r>
                          <w:t>thomas.madura@sjsu.edu</w:t>
                        </w:r>
                      </w:p>
                      <w:p w:rsidR="007E5B3E" w:rsidRPr="00F97984" w:rsidRDefault="00385F14" w:rsidP="00385F14">
                        <w:pPr>
                          <w:pStyle w:val="SJSULightHeading"/>
                        </w:pPr>
                        <w:r>
                          <w:t>www.physics.sjsu.edu</w:t>
                        </w:r>
                      </w:p>
                    </w:sdtContent>
                  </w:sdt>
                  <w:p w:rsidR="007E5B3E" w:rsidRDefault="007E5B3E" w:rsidP="00A327F4">
                    <w:pPr>
                      <w:pStyle w:val="SJSULightHeading"/>
                    </w:pP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1" allowOverlap="1" wp14:anchorId="2F38671A" wp14:editId="21D81036">
              <wp:simplePos x="0" y="0"/>
              <wp:positionH relativeFrom="margin">
                <wp:posOffset>-1371600</wp:posOffset>
              </wp:positionH>
              <wp:positionV relativeFrom="margin">
                <wp:posOffset>-45720</wp:posOffset>
              </wp:positionV>
              <wp:extent cx="1280160" cy="7452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52360"/>
                      </a:xfrm>
                      <a:prstGeom prst="rect">
                        <a:avLst/>
                      </a:prstGeom>
                      <a:solidFill>
                        <a:srgbClr val="FFFFFF"/>
                      </a:solidFill>
                      <a:ln w="9525">
                        <a:noFill/>
                        <a:miter lim="800000"/>
                        <a:headEnd/>
                        <a:tailEnd/>
                      </a:ln>
                    </wps:spPr>
                    <wps:txbx>
                      <w:txbxContent>
                        <w:sdt>
                          <w:sdtPr>
                            <w:alias w:val="Sidebar"/>
                            <w:tag w:val="Sidebar"/>
                            <w:id w:val="-320740155"/>
                            <w:lock w:val="sdtContentLocked"/>
                            <w:placeholder>
                              <w:docPart w:val="46C867A4671041198F04175DDFA72FF9"/>
                            </w:placeholder>
                          </w:sdtPr>
                          <w:sdtEndPr/>
                          <w:sdtContent>
                            <w:p w:rsidR="007E5B3E" w:rsidRDefault="007E5B3E" w:rsidP="007127EE">
                              <w:pPr>
                                <w:pStyle w:val="SJSUSidebarHeading"/>
                              </w:pPr>
                              <w:r w:rsidRPr="00810290">
                                <w:t xml:space="preserve"> </w:t>
                              </w:r>
                            </w:p>
                            <w:p w:rsidR="007E5B3E" w:rsidRPr="00810290" w:rsidRDefault="008800B3" w:rsidP="009E2BC9">
                              <w:pPr>
                                <w:pStyle w:val="SJSUSidebarText"/>
                              </w:pPr>
                            </w:p>
                          </w:sdtContent>
                        </w:sdt>
                        <w:p w:rsidR="007E5B3E" w:rsidRDefault="007E5B3E" w:rsidP="008205E9">
                          <w:pPr>
                            <w:pStyle w:val="SJSUSidebar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671A" id="_x0000_s1030" type="#_x0000_t202" style="position:absolute;margin-left:-108pt;margin-top:-3.6pt;width:100.8pt;height:586.8pt;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1xJAIAACU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" stroked="f">
              <v:textbox>
                <w:txbxContent>
                  <w:sdt>
                    <w:sdtPr>
                      <w:alias w:val="Sidebar"/>
                      <w:tag w:val="Sidebar"/>
                      <w:id w:val="-320740155"/>
                      <w:lock w:val="sdtContentLocked"/>
                      <w:placeholder>
                        <w:docPart w:val="46C867A4671041198F04175DDFA72FF9"/>
                      </w:placeholder>
                    </w:sdtPr>
                    <w:sdtEndPr/>
                    <w:sdtContent>
                      <w:p w:rsidR="007E5B3E" w:rsidRDefault="007E5B3E" w:rsidP="007127EE">
                        <w:pPr>
                          <w:pStyle w:val="SJSUSidebarHeading"/>
                        </w:pPr>
                        <w:r w:rsidRPr="00810290">
                          <w:t xml:space="preserve"> </w:t>
                        </w:r>
                      </w:p>
                      <w:p w:rsidR="007E5B3E" w:rsidRPr="00810290" w:rsidRDefault="00BC0D37" w:rsidP="009E2BC9">
                        <w:pPr>
                          <w:pStyle w:val="SJSUSidebarText"/>
                        </w:pPr>
                      </w:p>
                    </w:sdtContent>
                  </w:sdt>
                  <w:p w:rsidR="007E5B3E" w:rsidRDefault="007E5B3E" w:rsidP="008205E9">
                    <w:pPr>
                      <w:pStyle w:val="SJSUSidebarText"/>
                    </w:pPr>
                  </w:p>
                </w:txbxContent>
              </v:textbox>
              <w10:wrap type="square" anchorx="margin" anchory="margin"/>
            </v:shape>
          </w:pict>
        </mc:Fallback>
      </mc:AlternateContent>
    </w:r>
    <w:r>
      <w:rPr>
        <w:noProof/>
      </w:rPr>
      <w:drawing>
        <wp:anchor distT="0" distB="0" distL="114300" distR="114300" simplePos="0" relativeHeight="251689984" behindDoc="0" locked="0" layoutInCell="1" allowOverlap="1" wp14:anchorId="78F2B132" wp14:editId="1184B33E">
          <wp:simplePos x="0" y="0"/>
          <wp:positionH relativeFrom="margin">
            <wp:posOffset>-1371600</wp:posOffset>
          </wp:positionH>
          <wp:positionV relativeFrom="page">
            <wp:posOffset>612775</wp:posOffset>
          </wp:positionV>
          <wp:extent cx="2368296" cy="448056"/>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829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2ADD108A" wp14:editId="7DD04EC1">
              <wp:simplePos x="0" y="0"/>
              <wp:positionH relativeFrom="page">
                <wp:posOffset>6107033</wp:posOffset>
              </wp:positionH>
              <wp:positionV relativeFrom="page">
                <wp:posOffset>641321</wp:posOffset>
              </wp:positionV>
              <wp:extent cx="0" cy="326390"/>
              <wp:effectExtent l="0" t="0" r="19050" b="35560"/>
              <wp:wrapSquare wrapText="bothSides"/>
              <wp:docPr id="18" name="Straight Connector 18"/>
              <wp:cNvGraphicFramePr/>
              <a:graphic xmlns:a="http://schemas.openxmlformats.org/drawingml/2006/main">
                <a:graphicData uri="http://schemas.microsoft.com/office/word/2010/wordprocessingShape">
                  <wps:wsp>
                    <wps:cNvCnPr/>
                    <wps:spPr>
                      <a:xfrm>
                        <a:off x="0" y="0"/>
                        <a:ext cx="0" cy="326390"/>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B9625" id="Straight Connector 18"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0.85pt,50.5pt" to="480.8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" strokecolor="#bca63e" strokeweight=".25pt">
              <v:stroke joinstyle="miter"/>
              <w10:wrap type="square" anchorx="page" anchory="page"/>
            </v:line>
          </w:pict>
        </mc:Fallback>
      </mc:AlternateContent>
    </w:r>
    <w:r>
      <w:rPr>
        <w:noProof/>
      </w:rPr>
      <mc:AlternateContent>
        <mc:Choice Requires="wps">
          <w:drawing>
            <wp:anchor distT="0" distB="0" distL="114300" distR="114300" simplePos="0" relativeHeight="251683840" behindDoc="0" locked="0" layoutInCell="1" allowOverlap="1" wp14:anchorId="3B6A2D09" wp14:editId="734E93E6">
              <wp:simplePos x="0" y="0"/>
              <wp:positionH relativeFrom="page">
                <wp:posOffset>4729227</wp:posOffset>
              </wp:positionH>
              <wp:positionV relativeFrom="page">
                <wp:posOffset>641320</wp:posOffset>
              </wp:positionV>
              <wp:extent cx="0" cy="326867"/>
              <wp:effectExtent l="0" t="0" r="19050" b="35560"/>
              <wp:wrapSquare wrapText="bothSides"/>
              <wp:docPr id="4" name="Straight Connector 4"/>
              <wp:cNvGraphicFramePr/>
              <a:graphic xmlns:a="http://schemas.openxmlformats.org/drawingml/2006/main">
                <a:graphicData uri="http://schemas.microsoft.com/office/word/2010/wordprocessingShape">
                  <wps:wsp>
                    <wps:cNvCnPr/>
                    <wps:spPr>
                      <a:xfrm>
                        <a:off x="0" y="0"/>
                        <a:ext cx="0" cy="326867"/>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26527" id="Straight Connector 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2.4pt,50.5pt" to="372.4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" strokecolor="#bca63e" strokeweight=".25pt">
              <v:stroke joinstyle="miter"/>
              <w10:wrap type="square" anchorx="page" anchory="page"/>
            </v:line>
          </w:pict>
        </mc:Fallback>
      </mc:AlternateContent>
    </w:r>
    <w:r>
      <w:rPr>
        <w:noProof/>
      </w:rPr>
      <mc:AlternateContent>
        <mc:Choice Requires="wps">
          <w:drawing>
            <wp:anchor distT="0" distB="0" distL="114300" distR="114300" simplePos="0" relativeHeight="251682816" behindDoc="0" locked="0" layoutInCell="1" allowOverlap="1" wp14:anchorId="288CD265" wp14:editId="3D703FA3">
              <wp:simplePos x="0" y="0"/>
              <wp:positionH relativeFrom="page">
                <wp:posOffset>3347283</wp:posOffset>
              </wp:positionH>
              <wp:positionV relativeFrom="page">
                <wp:posOffset>641321</wp:posOffset>
              </wp:positionV>
              <wp:extent cx="0" cy="318135"/>
              <wp:effectExtent l="0" t="0" r="19050" b="24765"/>
              <wp:wrapSquare wrapText="bothSides"/>
              <wp:docPr id="15" name="Straight Connector 15"/>
              <wp:cNvGraphicFramePr/>
              <a:graphic xmlns:a="http://schemas.openxmlformats.org/drawingml/2006/main">
                <a:graphicData uri="http://schemas.microsoft.com/office/word/2010/wordprocessingShape">
                  <wps:wsp>
                    <wps:cNvCnPr/>
                    <wps:spPr>
                      <a:xfrm>
                        <a:off x="0" y="0"/>
                        <a:ext cx="0" cy="318135"/>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88F270" id="Straight Connector 15" o:spid="_x0000_s1026"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3.55pt,50.5pt" to="263.5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" strokecolor="#bca63e" strokeweight=".25pt">
              <v:stroke joinstyle="miter"/>
              <w10:wrap type="square" anchorx="page" anchory="page"/>
            </v:line>
          </w:pict>
        </mc:Fallback>
      </mc:AlternateContent>
    </w:r>
    <w:sdt>
      <w:sdtPr>
        <w:alias w:val="Bar4"/>
        <w:tag w:val="Bar4"/>
        <w:id w:val="270142183"/>
        <w:showingPlcHdr/>
        <w:picture/>
      </w:sdtPr>
      <w:sdtEndPr/>
      <w:sdtContent/>
    </w:sdt>
    <w:sdt>
      <w:sdtPr>
        <w:alias w:val="SJSUMark"/>
        <w:tag w:val="SJSUMark"/>
        <w:id w:val="1307668072"/>
        <w:showingPlcHdr/>
        <w:picture/>
      </w:sdtPr>
      <w:sdtEndPr/>
      <w:sdtContent/>
    </w:sdt>
    <w:sdt>
      <w:sdtPr>
        <w:alias w:val="Bar1"/>
        <w:tag w:val="Bar1"/>
        <w:id w:val="1656023937"/>
        <w:showingPlcHdr/>
        <w:picture/>
      </w:sdtPr>
      <w:sdtEndPr/>
      <w:sdtContent/>
    </w:sdt>
    <w:sdt>
      <w:sdtPr>
        <w:alias w:val="Bar2"/>
        <w:tag w:val="Bar2"/>
        <w:id w:val="1248005365"/>
        <w:showingPlcHdr/>
        <w:picture/>
      </w:sdtPr>
      <w:sdtEndPr/>
      <w:sdtContent/>
    </w:sdt>
    <w:sdt>
      <w:sdtPr>
        <w:alias w:val="Bar3"/>
        <w:tag w:val="Bar3"/>
        <w:id w:val="190274887"/>
        <w:showingPlcHdr/>
        <w:picture/>
      </w:sdtPr>
      <w:sdtEndPr/>
      <w:sdtContent/>
    </w:sdt>
    <w:sdt>
      <w:sdtPr>
        <w:id w:val="906799967"/>
        <w:placeholder>
          <w:docPart w:val="46C867A4671041198F04175DDFA72FF9"/>
        </w:placeholder>
        <w:showingPlcHdr/>
      </w:sdtPr>
      <w:sdtEndPr/>
      <w:sdtContent/>
    </w:sdt>
  </w:p>
  <w:p w:rsidR="007E5B3E" w:rsidRDefault="007E5B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A03A0"/>
    <w:multiLevelType w:val="hybridMultilevel"/>
    <w:tmpl w:val="8ED8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50646"/>
    <w:multiLevelType w:val="hybridMultilevel"/>
    <w:tmpl w:val="C49E7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E72CED"/>
    <w:multiLevelType w:val="hybridMultilevel"/>
    <w:tmpl w:val="8292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19"/>
    <w:rsid w:val="00020571"/>
    <w:rsid w:val="00022CBD"/>
    <w:rsid w:val="00023647"/>
    <w:rsid w:val="00032F14"/>
    <w:rsid w:val="00042647"/>
    <w:rsid w:val="00044E4C"/>
    <w:rsid w:val="00050D7B"/>
    <w:rsid w:val="0005106D"/>
    <w:rsid w:val="000525A8"/>
    <w:rsid w:val="000536CF"/>
    <w:rsid w:val="0006263C"/>
    <w:rsid w:val="00064D8F"/>
    <w:rsid w:val="00064E09"/>
    <w:rsid w:val="00064E2F"/>
    <w:rsid w:val="00065920"/>
    <w:rsid w:val="00066246"/>
    <w:rsid w:val="00073FF5"/>
    <w:rsid w:val="000761AB"/>
    <w:rsid w:val="00092908"/>
    <w:rsid w:val="00093673"/>
    <w:rsid w:val="000946D3"/>
    <w:rsid w:val="000B0C58"/>
    <w:rsid w:val="000C1920"/>
    <w:rsid w:val="000C3134"/>
    <w:rsid w:val="000C473B"/>
    <w:rsid w:val="000D181B"/>
    <w:rsid w:val="000D22BF"/>
    <w:rsid w:val="000E0859"/>
    <w:rsid w:val="000F1777"/>
    <w:rsid w:val="000F5557"/>
    <w:rsid w:val="000F7477"/>
    <w:rsid w:val="000F7697"/>
    <w:rsid w:val="00103725"/>
    <w:rsid w:val="00112D91"/>
    <w:rsid w:val="00116C00"/>
    <w:rsid w:val="00117477"/>
    <w:rsid w:val="00122AFA"/>
    <w:rsid w:val="00123C95"/>
    <w:rsid w:val="001257A8"/>
    <w:rsid w:val="00125962"/>
    <w:rsid w:val="001267FB"/>
    <w:rsid w:val="001329D2"/>
    <w:rsid w:val="001435C9"/>
    <w:rsid w:val="00154EF9"/>
    <w:rsid w:val="00156DB1"/>
    <w:rsid w:val="00160D5F"/>
    <w:rsid w:val="00161982"/>
    <w:rsid w:val="00167C57"/>
    <w:rsid w:val="00170973"/>
    <w:rsid w:val="00171180"/>
    <w:rsid w:val="0017563D"/>
    <w:rsid w:val="00190926"/>
    <w:rsid w:val="00193EE4"/>
    <w:rsid w:val="00196938"/>
    <w:rsid w:val="00196F08"/>
    <w:rsid w:val="001A2B60"/>
    <w:rsid w:val="001A3F1E"/>
    <w:rsid w:val="001B05CB"/>
    <w:rsid w:val="001C03F2"/>
    <w:rsid w:val="001C3734"/>
    <w:rsid w:val="001D22D9"/>
    <w:rsid w:val="001D240B"/>
    <w:rsid w:val="001D3788"/>
    <w:rsid w:val="001F46C2"/>
    <w:rsid w:val="001F78ED"/>
    <w:rsid w:val="00215839"/>
    <w:rsid w:val="0021693F"/>
    <w:rsid w:val="00231748"/>
    <w:rsid w:val="00231749"/>
    <w:rsid w:val="00243DB3"/>
    <w:rsid w:val="00246526"/>
    <w:rsid w:val="002523B6"/>
    <w:rsid w:val="00256D5C"/>
    <w:rsid w:val="00262A7F"/>
    <w:rsid w:val="00264060"/>
    <w:rsid w:val="00264BA4"/>
    <w:rsid w:val="00270426"/>
    <w:rsid w:val="00270F65"/>
    <w:rsid w:val="002764AF"/>
    <w:rsid w:val="0028014F"/>
    <w:rsid w:val="0029137D"/>
    <w:rsid w:val="0029690E"/>
    <w:rsid w:val="002A3C38"/>
    <w:rsid w:val="002A650A"/>
    <w:rsid w:val="002C4DC7"/>
    <w:rsid w:val="002C6C2B"/>
    <w:rsid w:val="002D48F1"/>
    <w:rsid w:val="002E5FE3"/>
    <w:rsid w:val="002F0829"/>
    <w:rsid w:val="002F4EAD"/>
    <w:rsid w:val="003060F6"/>
    <w:rsid w:val="00312320"/>
    <w:rsid w:val="0032174D"/>
    <w:rsid w:val="0032301E"/>
    <w:rsid w:val="003423D3"/>
    <w:rsid w:val="00343A9A"/>
    <w:rsid w:val="0034460E"/>
    <w:rsid w:val="00384554"/>
    <w:rsid w:val="00385F14"/>
    <w:rsid w:val="00395217"/>
    <w:rsid w:val="003B0824"/>
    <w:rsid w:val="003B26D9"/>
    <w:rsid w:val="003B5DD5"/>
    <w:rsid w:val="003B5E56"/>
    <w:rsid w:val="003B7F29"/>
    <w:rsid w:val="003C323C"/>
    <w:rsid w:val="003D14D0"/>
    <w:rsid w:val="003D1C14"/>
    <w:rsid w:val="003D5E6C"/>
    <w:rsid w:val="003E2C56"/>
    <w:rsid w:val="003F356F"/>
    <w:rsid w:val="003F666D"/>
    <w:rsid w:val="0041278D"/>
    <w:rsid w:val="00417326"/>
    <w:rsid w:val="00420E47"/>
    <w:rsid w:val="00423949"/>
    <w:rsid w:val="004250F6"/>
    <w:rsid w:val="00432579"/>
    <w:rsid w:val="00433815"/>
    <w:rsid w:val="00441A46"/>
    <w:rsid w:val="004428C2"/>
    <w:rsid w:val="004455D3"/>
    <w:rsid w:val="0044718F"/>
    <w:rsid w:val="00447295"/>
    <w:rsid w:val="004506C4"/>
    <w:rsid w:val="00451119"/>
    <w:rsid w:val="00452856"/>
    <w:rsid w:val="00457D9B"/>
    <w:rsid w:val="0046341D"/>
    <w:rsid w:val="004669F5"/>
    <w:rsid w:val="0046798E"/>
    <w:rsid w:val="004748E1"/>
    <w:rsid w:val="004837C2"/>
    <w:rsid w:val="00486B32"/>
    <w:rsid w:val="004878C7"/>
    <w:rsid w:val="00491CFD"/>
    <w:rsid w:val="00494D21"/>
    <w:rsid w:val="00495F11"/>
    <w:rsid w:val="004A4A4D"/>
    <w:rsid w:val="004A5D32"/>
    <w:rsid w:val="004A7849"/>
    <w:rsid w:val="004B29DD"/>
    <w:rsid w:val="004B3C67"/>
    <w:rsid w:val="004C4ECF"/>
    <w:rsid w:val="004D0304"/>
    <w:rsid w:val="004D13C3"/>
    <w:rsid w:val="004D3EB9"/>
    <w:rsid w:val="004D4ED3"/>
    <w:rsid w:val="004D52BB"/>
    <w:rsid w:val="004E1C37"/>
    <w:rsid w:val="004E415E"/>
    <w:rsid w:val="004F1F65"/>
    <w:rsid w:val="004F63EA"/>
    <w:rsid w:val="005039D8"/>
    <w:rsid w:val="00506168"/>
    <w:rsid w:val="0050742A"/>
    <w:rsid w:val="005108B4"/>
    <w:rsid w:val="00516454"/>
    <w:rsid w:val="005223D4"/>
    <w:rsid w:val="005272F4"/>
    <w:rsid w:val="005273BA"/>
    <w:rsid w:val="00532FB8"/>
    <w:rsid w:val="005336B8"/>
    <w:rsid w:val="00534C03"/>
    <w:rsid w:val="00537074"/>
    <w:rsid w:val="00541F0B"/>
    <w:rsid w:val="00545C59"/>
    <w:rsid w:val="00546E8A"/>
    <w:rsid w:val="005509CE"/>
    <w:rsid w:val="00552D03"/>
    <w:rsid w:val="00552FEE"/>
    <w:rsid w:val="00553704"/>
    <w:rsid w:val="00556B43"/>
    <w:rsid w:val="005648E7"/>
    <w:rsid w:val="005651CF"/>
    <w:rsid w:val="00566DB9"/>
    <w:rsid w:val="0057111D"/>
    <w:rsid w:val="00575A26"/>
    <w:rsid w:val="0057746E"/>
    <w:rsid w:val="00590585"/>
    <w:rsid w:val="00595C50"/>
    <w:rsid w:val="005A0BEF"/>
    <w:rsid w:val="005C0B19"/>
    <w:rsid w:val="005C2E6F"/>
    <w:rsid w:val="005C523F"/>
    <w:rsid w:val="005D28BF"/>
    <w:rsid w:val="005D52A7"/>
    <w:rsid w:val="005D56F0"/>
    <w:rsid w:val="005E1DF0"/>
    <w:rsid w:val="005E4E29"/>
    <w:rsid w:val="005F3FCA"/>
    <w:rsid w:val="00606D65"/>
    <w:rsid w:val="006112F5"/>
    <w:rsid w:val="00617C15"/>
    <w:rsid w:val="00626666"/>
    <w:rsid w:val="00632257"/>
    <w:rsid w:val="00634DE1"/>
    <w:rsid w:val="006403A6"/>
    <w:rsid w:val="00641D64"/>
    <w:rsid w:val="006507AF"/>
    <w:rsid w:val="0065191E"/>
    <w:rsid w:val="006529EA"/>
    <w:rsid w:val="0065432C"/>
    <w:rsid w:val="006638F0"/>
    <w:rsid w:val="0066422B"/>
    <w:rsid w:val="00665003"/>
    <w:rsid w:val="006770F2"/>
    <w:rsid w:val="006938F0"/>
    <w:rsid w:val="006A5161"/>
    <w:rsid w:val="006B636B"/>
    <w:rsid w:val="006C57E5"/>
    <w:rsid w:val="006C5C9D"/>
    <w:rsid w:val="006D201D"/>
    <w:rsid w:val="006D4EBE"/>
    <w:rsid w:val="006D6DC9"/>
    <w:rsid w:val="006E2575"/>
    <w:rsid w:val="006E4478"/>
    <w:rsid w:val="006F3FC5"/>
    <w:rsid w:val="006F4CF2"/>
    <w:rsid w:val="006F5B5F"/>
    <w:rsid w:val="006F5EEA"/>
    <w:rsid w:val="00701638"/>
    <w:rsid w:val="00702C24"/>
    <w:rsid w:val="00705BD4"/>
    <w:rsid w:val="00706649"/>
    <w:rsid w:val="007127A5"/>
    <w:rsid w:val="007127EE"/>
    <w:rsid w:val="00721082"/>
    <w:rsid w:val="0072704E"/>
    <w:rsid w:val="00730284"/>
    <w:rsid w:val="00731B86"/>
    <w:rsid w:val="00732926"/>
    <w:rsid w:val="007353AB"/>
    <w:rsid w:val="00741950"/>
    <w:rsid w:val="00747264"/>
    <w:rsid w:val="007541E7"/>
    <w:rsid w:val="00756099"/>
    <w:rsid w:val="00760965"/>
    <w:rsid w:val="00765BA6"/>
    <w:rsid w:val="00771340"/>
    <w:rsid w:val="007829A2"/>
    <w:rsid w:val="007829E6"/>
    <w:rsid w:val="0078327E"/>
    <w:rsid w:val="00794BA4"/>
    <w:rsid w:val="007A177F"/>
    <w:rsid w:val="007C1128"/>
    <w:rsid w:val="007C7768"/>
    <w:rsid w:val="007D5499"/>
    <w:rsid w:val="007D5761"/>
    <w:rsid w:val="007E1005"/>
    <w:rsid w:val="007E2A2E"/>
    <w:rsid w:val="007E43E0"/>
    <w:rsid w:val="007E5B3E"/>
    <w:rsid w:val="007E6E76"/>
    <w:rsid w:val="007F5207"/>
    <w:rsid w:val="007F7205"/>
    <w:rsid w:val="008047CF"/>
    <w:rsid w:val="00810290"/>
    <w:rsid w:val="0081652A"/>
    <w:rsid w:val="008205E9"/>
    <w:rsid w:val="008212AB"/>
    <w:rsid w:val="00826DA0"/>
    <w:rsid w:val="0083044D"/>
    <w:rsid w:val="00833B8F"/>
    <w:rsid w:val="00833C06"/>
    <w:rsid w:val="0083449C"/>
    <w:rsid w:val="008473DC"/>
    <w:rsid w:val="0085041E"/>
    <w:rsid w:val="0085043C"/>
    <w:rsid w:val="008517A2"/>
    <w:rsid w:val="008520F8"/>
    <w:rsid w:val="00852821"/>
    <w:rsid w:val="008623D4"/>
    <w:rsid w:val="00862B58"/>
    <w:rsid w:val="00862E8F"/>
    <w:rsid w:val="00872FF2"/>
    <w:rsid w:val="008736A2"/>
    <w:rsid w:val="00876257"/>
    <w:rsid w:val="008800B3"/>
    <w:rsid w:val="0088628E"/>
    <w:rsid w:val="00891B6B"/>
    <w:rsid w:val="00893AB3"/>
    <w:rsid w:val="008942F7"/>
    <w:rsid w:val="008B0110"/>
    <w:rsid w:val="008B16F1"/>
    <w:rsid w:val="008B5994"/>
    <w:rsid w:val="008C6C67"/>
    <w:rsid w:val="008D1F58"/>
    <w:rsid w:val="008D384B"/>
    <w:rsid w:val="008D401E"/>
    <w:rsid w:val="008E0C27"/>
    <w:rsid w:val="008E20DF"/>
    <w:rsid w:val="008E3A0B"/>
    <w:rsid w:val="008E3EA5"/>
    <w:rsid w:val="008F1F10"/>
    <w:rsid w:val="008F33DB"/>
    <w:rsid w:val="009121F9"/>
    <w:rsid w:val="00913753"/>
    <w:rsid w:val="00913CA0"/>
    <w:rsid w:val="009145A6"/>
    <w:rsid w:val="009317EA"/>
    <w:rsid w:val="00935D93"/>
    <w:rsid w:val="009449D6"/>
    <w:rsid w:val="00945B36"/>
    <w:rsid w:val="009538DD"/>
    <w:rsid w:val="0095471A"/>
    <w:rsid w:val="00963AE7"/>
    <w:rsid w:val="009741DB"/>
    <w:rsid w:val="00976535"/>
    <w:rsid w:val="009769BC"/>
    <w:rsid w:val="00980B02"/>
    <w:rsid w:val="00983F93"/>
    <w:rsid w:val="00986117"/>
    <w:rsid w:val="00993013"/>
    <w:rsid w:val="009A01D9"/>
    <w:rsid w:val="009A2E15"/>
    <w:rsid w:val="009A798A"/>
    <w:rsid w:val="009B0ACE"/>
    <w:rsid w:val="009B12E7"/>
    <w:rsid w:val="009B60B8"/>
    <w:rsid w:val="009C7E4F"/>
    <w:rsid w:val="009D007B"/>
    <w:rsid w:val="009D570C"/>
    <w:rsid w:val="009E2398"/>
    <w:rsid w:val="009E2BC9"/>
    <w:rsid w:val="009E2DE3"/>
    <w:rsid w:val="009E52F7"/>
    <w:rsid w:val="009F3EBC"/>
    <w:rsid w:val="00A00932"/>
    <w:rsid w:val="00A06B8A"/>
    <w:rsid w:val="00A07D0B"/>
    <w:rsid w:val="00A2697B"/>
    <w:rsid w:val="00A26B5E"/>
    <w:rsid w:val="00A275E9"/>
    <w:rsid w:val="00A2763F"/>
    <w:rsid w:val="00A327F4"/>
    <w:rsid w:val="00A37197"/>
    <w:rsid w:val="00A376D8"/>
    <w:rsid w:val="00A40B5C"/>
    <w:rsid w:val="00A42229"/>
    <w:rsid w:val="00A44B6E"/>
    <w:rsid w:val="00A50CDA"/>
    <w:rsid w:val="00A54F0B"/>
    <w:rsid w:val="00A5592A"/>
    <w:rsid w:val="00A55FA8"/>
    <w:rsid w:val="00A64AF8"/>
    <w:rsid w:val="00A6761D"/>
    <w:rsid w:val="00A76721"/>
    <w:rsid w:val="00A80B0A"/>
    <w:rsid w:val="00A9132E"/>
    <w:rsid w:val="00A92B9B"/>
    <w:rsid w:val="00AA30EF"/>
    <w:rsid w:val="00AA3D10"/>
    <w:rsid w:val="00AA7059"/>
    <w:rsid w:val="00AB2A52"/>
    <w:rsid w:val="00AC0448"/>
    <w:rsid w:val="00AC2E9B"/>
    <w:rsid w:val="00AD2619"/>
    <w:rsid w:val="00AD36DB"/>
    <w:rsid w:val="00AD7A7D"/>
    <w:rsid w:val="00AD7C0C"/>
    <w:rsid w:val="00AE2873"/>
    <w:rsid w:val="00B0501A"/>
    <w:rsid w:val="00B06437"/>
    <w:rsid w:val="00B067FE"/>
    <w:rsid w:val="00B1586E"/>
    <w:rsid w:val="00B15B99"/>
    <w:rsid w:val="00B2008F"/>
    <w:rsid w:val="00B20527"/>
    <w:rsid w:val="00B26B80"/>
    <w:rsid w:val="00B337C2"/>
    <w:rsid w:val="00B34CF2"/>
    <w:rsid w:val="00B420CE"/>
    <w:rsid w:val="00B43F54"/>
    <w:rsid w:val="00B46587"/>
    <w:rsid w:val="00B47FDE"/>
    <w:rsid w:val="00B7349E"/>
    <w:rsid w:val="00B757DD"/>
    <w:rsid w:val="00B833FF"/>
    <w:rsid w:val="00B851C2"/>
    <w:rsid w:val="00B86A07"/>
    <w:rsid w:val="00B9335B"/>
    <w:rsid w:val="00BA4D19"/>
    <w:rsid w:val="00BC0D37"/>
    <w:rsid w:val="00BC3CF7"/>
    <w:rsid w:val="00BD5228"/>
    <w:rsid w:val="00BD5F42"/>
    <w:rsid w:val="00BE0F66"/>
    <w:rsid w:val="00BE3889"/>
    <w:rsid w:val="00BE71CD"/>
    <w:rsid w:val="00BF132A"/>
    <w:rsid w:val="00BF6B41"/>
    <w:rsid w:val="00C06802"/>
    <w:rsid w:val="00C109D8"/>
    <w:rsid w:val="00C151E6"/>
    <w:rsid w:val="00C219E5"/>
    <w:rsid w:val="00C37338"/>
    <w:rsid w:val="00C40BEF"/>
    <w:rsid w:val="00C51244"/>
    <w:rsid w:val="00C515C3"/>
    <w:rsid w:val="00C51F75"/>
    <w:rsid w:val="00C526CA"/>
    <w:rsid w:val="00C52A8A"/>
    <w:rsid w:val="00C56CF0"/>
    <w:rsid w:val="00C61C46"/>
    <w:rsid w:val="00C72B12"/>
    <w:rsid w:val="00C73CC2"/>
    <w:rsid w:val="00C75EA2"/>
    <w:rsid w:val="00C82BC4"/>
    <w:rsid w:val="00C838D4"/>
    <w:rsid w:val="00C83E76"/>
    <w:rsid w:val="00C845F9"/>
    <w:rsid w:val="00C85D44"/>
    <w:rsid w:val="00C877CD"/>
    <w:rsid w:val="00CA649C"/>
    <w:rsid w:val="00CA7FD4"/>
    <w:rsid w:val="00CB39F0"/>
    <w:rsid w:val="00CC7FA4"/>
    <w:rsid w:val="00CD1994"/>
    <w:rsid w:val="00CD3BCD"/>
    <w:rsid w:val="00CD7802"/>
    <w:rsid w:val="00CE1768"/>
    <w:rsid w:val="00CE51E2"/>
    <w:rsid w:val="00CF4A96"/>
    <w:rsid w:val="00D04850"/>
    <w:rsid w:val="00D103B3"/>
    <w:rsid w:val="00D10873"/>
    <w:rsid w:val="00D117F2"/>
    <w:rsid w:val="00D210EA"/>
    <w:rsid w:val="00D223AA"/>
    <w:rsid w:val="00D27843"/>
    <w:rsid w:val="00D36284"/>
    <w:rsid w:val="00D373A8"/>
    <w:rsid w:val="00D42591"/>
    <w:rsid w:val="00D536BD"/>
    <w:rsid w:val="00D568E6"/>
    <w:rsid w:val="00D600B6"/>
    <w:rsid w:val="00D61751"/>
    <w:rsid w:val="00D701EE"/>
    <w:rsid w:val="00D7110C"/>
    <w:rsid w:val="00D7128D"/>
    <w:rsid w:val="00D75D5F"/>
    <w:rsid w:val="00D85DA5"/>
    <w:rsid w:val="00D908ED"/>
    <w:rsid w:val="00D93F79"/>
    <w:rsid w:val="00D97CAC"/>
    <w:rsid w:val="00DB035D"/>
    <w:rsid w:val="00DB1A73"/>
    <w:rsid w:val="00DC2160"/>
    <w:rsid w:val="00DC31A1"/>
    <w:rsid w:val="00DC48C7"/>
    <w:rsid w:val="00DC596F"/>
    <w:rsid w:val="00DD5F88"/>
    <w:rsid w:val="00DE58CC"/>
    <w:rsid w:val="00DF4618"/>
    <w:rsid w:val="00E017B5"/>
    <w:rsid w:val="00E07141"/>
    <w:rsid w:val="00E14424"/>
    <w:rsid w:val="00E273E9"/>
    <w:rsid w:val="00E332E4"/>
    <w:rsid w:val="00E4138D"/>
    <w:rsid w:val="00E47706"/>
    <w:rsid w:val="00E53C72"/>
    <w:rsid w:val="00E5462A"/>
    <w:rsid w:val="00E5538A"/>
    <w:rsid w:val="00E57FF5"/>
    <w:rsid w:val="00E720D9"/>
    <w:rsid w:val="00E77909"/>
    <w:rsid w:val="00E81D53"/>
    <w:rsid w:val="00E83389"/>
    <w:rsid w:val="00E8398A"/>
    <w:rsid w:val="00E846CB"/>
    <w:rsid w:val="00EA4298"/>
    <w:rsid w:val="00EA62D1"/>
    <w:rsid w:val="00EB11A9"/>
    <w:rsid w:val="00ED436B"/>
    <w:rsid w:val="00ED53F9"/>
    <w:rsid w:val="00EF1C01"/>
    <w:rsid w:val="00F1273E"/>
    <w:rsid w:val="00F23CEA"/>
    <w:rsid w:val="00F3186C"/>
    <w:rsid w:val="00F354C2"/>
    <w:rsid w:val="00F3639E"/>
    <w:rsid w:val="00F46728"/>
    <w:rsid w:val="00F613F7"/>
    <w:rsid w:val="00F64371"/>
    <w:rsid w:val="00F66D5B"/>
    <w:rsid w:val="00F71B5D"/>
    <w:rsid w:val="00F83052"/>
    <w:rsid w:val="00F937BC"/>
    <w:rsid w:val="00F9397B"/>
    <w:rsid w:val="00F97984"/>
    <w:rsid w:val="00FA2CCB"/>
    <w:rsid w:val="00FA401D"/>
    <w:rsid w:val="00FA58F5"/>
    <w:rsid w:val="00FA64BB"/>
    <w:rsid w:val="00FA778F"/>
    <w:rsid w:val="00FB2B8C"/>
    <w:rsid w:val="00FD0BEC"/>
    <w:rsid w:val="00FD46BF"/>
    <w:rsid w:val="00FD66AF"/>
    <w:rsid w:val="00FE14DF"/>
    <w:rsid w:val="00FE1544"/>
    <w:rsid w:val="00FE2CB1"/>
    <w:rsid w:val="00FF04CA"/>
    <w:rsid w:val="00FF0BD0"/>
    <w:rsid w:val="00FF3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DF7D78-D647-4ABC-889E-820140FD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205"/>
    <w:pPr>
      <w:tabs>
        <w:tab w:val="left" w:pos="288"/>
      </w:tabs>
      <w:spacing w:after="220" w:line="240" w:lineRule="auto"/>
    </w:pPr>
    <w:rPr>
      <w:rFonts w:ascii="SJSU Spartan ExtraLight" w:hAnsi="SJSU Spartan ExtraLight"/>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AFA"/>
    <w:pPr>
      <w:tabs>
        <w:tab w:val="center" w:pos="4680"/>
        <w:tab w:val="right" w:pos="9360"/>
      </w:tabs>
      <w:spacing w:after="0"/>
    </w:pPr>
  </w:style>
  <w:style w:type="character" w:customStyle="1" w:styleId="HeaderChar">
    <w:name w:val="Header Char"/>
    <w:basedOn w:val="DefaultParagraphFont"/>
    <w:link w:val="Header"/>
    <w:uiPriority w:val="99"/>
    <w:rsid w:val="00122AFA"/>
  </w:style>
  <w:style w:type="paragraph" w:styleId="Footer">
    <w:name w:val="footer"/>
    <w:basedOn w:val="Normal"/>
    <w:link w:val="FooterChar"/>
    <w:uiPriority w:val="99"/>
    <w:unhideWhenUsed/>
    <w:rsid w:val="00122AFA"/>
    <w:pPr>
      <w:tabs>
        <w:tab w:val="center" w:pos="4680"/>
        <w:tab w:val="right" w:pos="9360"/>
      </w:tabs>
      <w:spacing w:after="0"/>
    </w:pPr>
  </w:style>
  <w:style w:type="character" w:customStyle="1" w:styleId="FooterChar">
    <w:name w:val="Footer Char"/>
    <w:basedOn w:val="DefaultParagraphFont"/>
    <w:link w:val="Footer"/>
    <w:uiPriority w:val="99"/>
    <w:rsid w:val="00122AFA"/>
  </w:style>
  <w:style w:type="character" w:styleId="PlaceholderText">
    <w:name w:val="Placeholder Text"/>
    <w:basedOn w:val="DefaultParagraphFont"/>
    <w:uiPriority w:val="99"/>
    <w:semiHidden/>
    <w:rsid w:val="00A6761D"/>
    <w:rPr>
      <w:color w:val="808080"/>
    </w:rPr>
  </w:style>
  <w:style w:type="paragraph" w:customStyle="1" w:styleId="SJSUBoldHeading">
    <w:name w:val="SJSUBoldHeading"/>
    <w:basedOn w:val="Normal"/>
    <w:qFormat/>
    <w:rsid w:val="00E77909"/>
    <w:pPr>
      <w:spacing w:after="200"/>
      <w:contextualSpacing/>
    </w:pPr>
    <w:rPr>
      <w:rFonts w:ascii="Helvetica" w:hAnsi="Helvetica"/>
      <w:b/>
      <w:color w:val="777772"/>
      <w:sz w:val="14"/>
    </w:rPr>
  </w:style>
  <w:style w:type="paragraph" w:customStyle="1" w:styleId="SJSULightHeading">
    <w:name w:val="SJSULightHeading"/>
    <w:basedOn w:val="Normal"/>
    <w:qFormat/>
    <w:rsid w:val="001267FB"/>
    <w:pPr>
      <w:spacing w:after="200"/>
      <w:contextualSpacing/>
    </w:pPr>
    <w:rPr>
      <w:rFonts w:ascii="Helvetica" w:hAnsi="Helvetica"/>
      <w:color w:val="777772"/>
      <w:sz w:val="15"/>
    </w:rPr>
  </w:style>
  <w:style w:type="paragraph" w:styleId="NoSpacing">
    <w:name w:val="No Spacing"/>
    <w:uiPriority w:val="1"/>
    <w:qFormat/>
    <w:rsid w:val="00E14424"/>
    <w:pPr>
      <w:tabs>
        <w:tab w:val="left" w:pos="288"/>
      </w:tabs>
      <w:spacing w:after="0" w:line="240" w:lineRule="auto"/>
    </w:pPr>
    <w:rPr>
      <w:rFonts w:ascii="SJSU Spartan ExtraLight" w:hAnsi="SJSU Spartan ExtraLight"/>
      <w:sz w:val="18"/>
    </w:rPr>
  </w:style>
  <w:style w:type="paragraph" w:customStyle="1" w:styleId="SJSUFooter">
    <w:name w:val="SJSUFooter"/>
    <w:basedOn w:val="Normal"/>
    <w:qFormat/>
    <w:rsid w:val="008C6C67"/>
    <w:rPr>
      <w:rFonts w:ascii="Helvetica" w:hAnsi="Helvetica"/>
      <w:color w:val="777772"/>
      <w:sz w:val="14"/>
    </w:rPr>
  </w:style>
  <w:style w:type="paragraph" w:styleId="BalloonText">
    <w:name w:val="Balloon Text"/>
    <w:basedOn w:val="Normal"/>
    <w:link w:val="BalloonTextChar"/>
    <w:uiPriority w:val="99"/>
    <w:semiHidden/>
    <w:unhideWhenUsed/>
    <w:rsid w:val="00B47FDE"/>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47FDE"/>
    <w:rPr>
      <w:rFonts w:ascii="Segoe UI" w:hAnsi="Segoe UI" w:cs="Segoe UI"/>
      <w:sz w:val="18"/>
      <w:szCs w:val="18"/>
    </w:rPr>
  </w:style>
  <w:style w:type="paragraph" w:customStyle="1" w:styleId="SJSUSidebarHeading">
    <w:name w:val="SJSUSidebarHeading"/>
    <w:basedOn w:val="Normal"/>
    <w:qFormat/>
    <w:rsid w:val="00D701EE"/>
    <w:pPr>
      <w:spacing w:after="0"/>
      <w:ind w:left="-86"/>
      <w:contextualSpacing/>
    </w:pPr>
    <w:rPr>
      <w:rFonts w:ascii="Helvetica" w:hAnsi="Helvetica"/>
      <w:color w:val="777772"/>
      <w:sz w:val="13"/>
    </w:rPr>
  </w:style>
  <w:style w:type="paragraph" w:customStyle="1" w:styleId="SJSUSidebarText">
    <w:name w:val="SJSUSidebarText"/>
    <w:basedOn w:val="Normal"/>
    <w:qFormat/>
    <w:rsid w:val="0083449C"/>
    <w:pPr>
      <w:spacing w:after="0"/>
      <w:ind w:left="-86"/>
    </w:pPr>
    <w:rPr>
      <w:rFonts w:ascii="Helvetica" w:hAnsi="Helvetica"/>
      <w:color w:val="777772"/>
      <w:sz w:val="13"/>
    </w:rPr>
  </w:style>
  <w:style w:type="paragraph" w:styleId="ListParagraph">
    <w:name w:val="List Paragraph"/>
    <w:basedOn w:val="Normal"/>
    <w:uiPriority w:val="34"/>
    <w:qFormat/>
    <w:rsid w:val="00552D03"/>
    <w:pPr>
      <w:tabs>
        <w:tab w:val="clear" w:pos="288"/>
      </w:tabs>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D568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sjsu.ed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thomas.madura@sjs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Documents\IRB_New_2018\SJSU_Letterhead_Standar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C867A4671041198F04175DDFA72FF9"/>
        <w:category>
          <w:name w:val="General"/>
          <w:gallery w:val="placeholder"/>
        </w:category>
        <w:types>
          <w:type w:val="bbPlcHdr"/>
        </w:types>
        <w:behaviors>
          <w:behavior w:val="content"/>
        </w:behaviors>
        <w:guid w:val="{B9C18B87-F7C3-4CE2-B6D4-A90D8B7531A4}"/>
      </w:docPartPr>
      <w:docPartBody>
        <w:p w:rsidR="00A64CCA" w:rsidRDefault="00FD0533">
          <w:pPr>
            <w:pStyle w:val="46C867A4671041198F04175DDFA72FF9"/>
          </w:pPr>
          <w:r w:rsidRPr="006A2DD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JSU Spartan ExtraLight">
    <w:altName w:val="Times New Roman"/>
    <w:charset w:val="00"/>
    <w:family w:val="auto"/>
    <w:pitch w:val="variable"/>
    <w:sig w:usb0="00000003" w:usb1="40000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33"/>
    <w:rsid w:val="00097055"/>
    <w:rsid w:val="00155E97"/>
    <w:rsid w:val="001705CB"/>
    <w:rsid w:val="00182021"/>
    <w:rsid w:val="00190165"/>
    <w:rsid w:val="001C2A1D"/>
    <w:rsid w:val="0036515E"/>
    <w:rsid w:val="0076706C"/>
    <w:rsid w:val="00776B28"/>
    <w:rsid w:val="00852407"/>
    <w:rsid w:val="00856875"/>
    <w:rsid w:val="008E549A"/>
    <w:rsid w:val="009857D0"/>
    <w:rsid w:val="009C36B6"/>
    <w:rsid w:val="00A64CCA"/>
    <w:rsid w:val="00A658E6"/>
    <w:rsid w:val="00AA5123"/>
    <w:rsid w:val="00B35C37"/>
    <w:rsid w:val="00C23EE8"/>
    <w:rsid w:val="00CB3B88"/>
    <w:rsid w:val="00CC62F9"/>
    <w:rsid w:val="00DB4EA4"/>
    <w:rsid w:val="00DC7757"/>
    <w:rsid w:val="00E0557B"/>
    <w:rsid w:val="00E5708D"/>
    <w:rsid w:val="00E7788C"/>
    <w:rsid w:val="00EF66E4"/>
    <w:rsid w:val="00F73942"/>
    <w:rsid w:val="00FD0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6C867A4671041198F04175DDFA72FF9">
    <w:name w:val="46C867A4671041198F04175DDFA72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xml><?xml version="1.0" encoding="utf-8"?>
<customUI xmlns="http://schemas.microsoft.com/office/2006/01/customui" onLoad="SJSU.OnLoad">
  <ribbon startFromScratch="false">
    <tabs>
      <tab id="SJSU" label="SJSU" insertBeforeMso="TabHome">
        <group id="SJSU1" label="SJSU">
          <button id="EntryForm" label="Entry Form" imageMso="AutoFormat" size="large" onAction="SJSU.RibbonMain"/>
        </group>
      </tab>
    </tabs>
  </ribbon>
</customUI>
</file>

<file path=customUI/customUI14.xml><?xml version="1.0" encoding="utf-8"?>
<customUI xmlns="http://schemas.microsoft.com/office/2006/01/customui" onLoad="SJSU.OnLoad">
  <ribbon startFromScratch="false">
    <tabs>
      <tab id="SJSU" label="SJSU" insertBeforeMso="TabHome">
        <group id="SJSU1" label="SJSU">
          <button id="EntryForm" label="Entry Form" imageMso="AutoFormat" size="large" onAction="SJSU.RibbonMain"/>
        </group>
      </tab>
    </tabs>
  </ribbon>
</customUI>
</file>

<file path=docProps/app.xml><?xml version="1.0" encoding="utf-8"?>
<Properties xmlns="http://schemas.openxmlformats.org/officeDocument/2006/extended-properties" xmlns:vt="http://schemas.openxmlformats.org/officeDocument/2006/docPropsVTypes">
  <Template>SJSU_Letterhead_Standard</Template>
  <TotalTime>869</TotalTime>
  <Pages>5</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Madura</dc:creator>
  <cp:keywords/>
  <dc:description/>
  <cp:lastModifiedBy>Thomas Madura</cp:lastModifiedBy>
  <cp:revision>283</cp:revision>
  <cp:lastPrinted>2015-02-02T05:11:00Z</cp:lastPrinted>
  <dcterms:created xsi:type="dcterms:W3CDTF">2018-01-11T03:28:00Z</dcterms:created>
  <dcterms:modified xsi:type="dcterms:W3CDTF">2023-03-14T23:33:00Z</dcterms:modified>
</cp:coreProperties>
</file>